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9753" w14:textId="7D434A98" w:rsidR="00EC5B81" w:rsidRDefault="0003580A" w:rsidP="00EC5B81">
      <w:pPr>
        <w:pStyle w:val="Title"/>
        <w:spacing w:before="120" w:beforeAutospacing="0" w:after="60"/>
        <w:ind w:left="1008" w:firstLine="432"/>
        <w:jc w:val="left"/>
        <w:rPr>
          <w:rFonts w:asciiTheme="minorHAnsi" w:hAnsiTheme="minorHAnsi"/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70808D4F" wp14:editId="2334876F">
            <wp:extent cx="2384302" cy="1114425"/>
            <wp:effectExtent l="0" t="0" r="0" b="0"/>
            <wp:docPr id="897792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26" cy="1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157">
        <w:rPr>
          <w:rFonts w:asciiTheme="minorHAnsi" w:hAnsiTheme="minorHAnsi"/>
          <w:b w:val="0"/>
          <w:sz w:val="20"/>
          <w:szCs w:val="20"/>
        </w:rPr>
        <w:tab/>
      </w:r>
      <w:r w:rsidR="00C02157">
        <w:rPr>
          <w:rFonts w:asciiTheme="minorHAnsi" w:hAnsiTheme="minorHAnsi"/>
          <w:b w:val="0"/>
          <w:sz w:val="20"/>
          <w:szCs w:val="20"/>
        </w:rPr>
        <w:tab/>
      </w:r>
      <w:r w:rsidR="00C02157">
        <w:rPr>
          <w:rFonts w:asciiTheme="minorHAnsi" w:hAnsiTheme="minorHAnsi"/>
          <w:b w:val="0"/>
          <w:sz w:val="20"/>
          <w:szCs w:val="20"/>
        </w:rPr>
        <w:tab/>
      </w:r>
    </w:p>
    <w:p w14:paraId="251E756D" w14:textId="6982C573" w:rsidR="00E33012" w:rsidRPr="009C7194" w:rsidRDefault="0003580A" w:rsidP="00603C94">
      <w:pPr>
        <w:pStyle w:val="Title"/>
        <w:spacing w:before="120" w:beforeAutospacing="0" w:after="60"/>
        <w:ind w:left="1008" w:firstLine="432"/>
        <w:rPr>
          <w:rFonts w:ascii="Arial Rounded MT Bold" w:hAnsi="Arial Rounded MT Bold"/>
          <w:noProof/>
        </w:rPr>
      </w:pPr>
      <w:r>
        <w:rPr>
          <w:rFonts w:ascii="Arial Rounded MT Bold" w:hAnsi="Arial Rounded MT Bold"/>
          <w:noProof/>
        </w:rPr>
        <w:t xml:space="preserve">Northeast Food and Drug Officials Association (NEFDOA) </w:t>
      </w:r>
      <w:r w:rsidR="007818AD">
        <w:rPr>
          <w:rFonts w:ascii="Arial Rounded MT Bold" w:hAnsi="Arial Rounded MT Bold"/>
          <w:noProof/>
        </w:rPr>
        <w:t xml:space="preserve"> Educational Confere</w:t>
      </w:r>
      <w:r w:rsidR="00EC0FDE">
        <w:rPr>
          <w:rFonts w:ascii="Arial Rounded MT Bold" w:hAnsi="Arial Rounded MT Bold"/>
          <w:noProof/>
        </w:rPr>
        <w:t>n</w:t>
      </w:r>
      <w:r w:rsidR="007818AD">
        <w:rPr>
          <w:rFonts w:ascii="Arial Rounded MT Bold" w:hAnsi="Arial Rounded MT Bold"/>
          <w:noProof/>
        </w:rPr>
        <w:t>ce</w:t>
      </w:r>
    </w:p>
    <w:p w14:paraId="1C8B9B89" w14:textId="77777777" w:rsidR="00E33012" w:rsidRPr="00005C0C" w:rsidRDefault="00E33012" w:rsidP="00051B5F">
      <w:pPr>
        <w:pStyle w:val="Title"/>
        <w:spacing w:before="0" w:beforeAutospacing="0" w:after="0"/>
        <w:ind w:left="-360" w:right="-630"/>
        <w:rPr>
          <w:rFonts w:ascii="Arial Rounded MT Bold" w:hAnsi="Arial Rounded MT Bold"/>
          <w:noProof/>
          <w:sz w:val="14"/>
        </w:rPr>
      </w:pPr>
    </w:p>
    <w:p w14:paraId="20F6E8D1" w14:textId="1D72519D" w:rsidR="00F05CA3" w:rsidRPr="00625A67" w:rsidRDefault="00D50E20" w:rsidP="00F05CA3">
      <w:pPr>
        <w:pStyle w:val="Title"/>
        <w:spacing w:before="0" w:beforeAutospacing="0" w:after="120"/>
        <w:ind w:right="-54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October </w:t>
      </w:r>
      <w:r w:rsidR="002F0C64">
        <w:rPr>
          <w:rFonts w:asciiTheme="minorHAnsi" w:hAnsiTheme="minorHAnsi"/>
          <w:sz w:val="28"/>
          <w:szCs w:val="28"/>
        </w:rPr>
        <w:t>22-23</w:t>
      </w:r>
      <w:r>
        <w:rPr>
          <w:rFonts w:asciiTheme="minorHAnsi" w:hAnsiTheme="minorHAnsi"/>
          <w:sz w:val="28"/>
          <w:szCs w:val="28"/>
        </w:rPr>
        <w:t>, 202</w:t>
      </w:r>
      <w:r w:rsidR="002F0C64">
        <w:rPr>
          <w:rFonts w:asciiTheme="minorHAnsi" w:hAnsiTheme="minorHAnsi"/>
          <w:sz w:val="28"/>
          <w:szCs w:val="28"/>
        </w:rPr>
        <w:t>6</w:t>
      </w:r>
      <w:r w:rsidR="00F05CA3">
        <w:rPr>
          <w:rFonts w:asciiTheme="minorHAnsi" w:hAnsiTheme="minorHAnsi"/>
          <w:sz w:val="28"/>
          <w:szCs w:val="28"/>
        </w:rPr>
        <w:br/>
        <w:t>Hotel Northampton</w:t>
      </w:r>
      <w:r w:rsidR="00F05CA3">
        <w:rPr>
          <w:rFonts w:asciiTheme="minorHAnsi" w:hAnsiTheme="minorHAnsi"/>
          <w:sz w:val="28"/>
          <w:szCs w:val="28"/>
        </w:rPr>
        <w:br/>
        <w:t>Northampton, MA</w:t>
      </w:r>
    </w:p>
    <w:p w14:paraId="72F55538" w14:textId="77777777" w:rsidR="00207215" w:rsidRDefault="00207215" w:rsidP="00AF64ED">
      <w:pPr>
        <w:ind w:left="0" w:firstLine="0"/>
      </w:pPr>
    </w:p>
    <w:tbl>
      <w:tblPr>
        <w:tblW w:w="1098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000"/>
      </w:tblGrid>
      <w:tr w:rsidR="001B7A44" w:rsidRPr="0024195C" w14:paraId="6CE354CF" w14:textId="77777777" w:rsidTr="00BB2525">
        <w:trPr>
          <w:trHeight w:val="432"/>
        </w:trPr>
        <w:tc>
          <w:tcPr>
            <w:tcW w:w="109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89944"/>
            <w:vAlign w:val="center"/>
          </w:tcPr>
          <w:p w14:paraId="48D34AA4" w14:textId="3E9AFC6B" w:rsidR="00E45EE9" w:rsidRPr="00D50E20" w:rsidRDefault="001B7A44" w:rsidP="00D50E20">
            <w:pPr>
              <w:pStyle w:val="Heading1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24195C">
              <w:rPr>
                <w:sz w:val="20"/>
                <w:szCs w:val="20"/>
              </w:rPr>
              <w:br w:type="page"/>
            </w:r>
            <w:r w:rsidR="00AA08BA">
              <w:rPr>
                <w:rStyle w:val="Heading1Char"/>
                <w:rFonts w:asciiTheme="minorHAnsi" w:hAnsiTheme="minorHAnsi"/>
                <w:b/>
                <w:color w:val="FFFFFF" w:themeColor="background1"/>
              </w:rPr>
              <w:t>Thurs</w:t>
            </w:r>
            <w:r w:rsidR="00612363">
              <w:rPr>
                <w:rStyle w:val="Heading1Char"/>
                <w:rFonts w:asciiTheme="minorHAnsi" w:hAnsiTheme="minorHAnsi"/>
                <w:b/>
                <w:color w:val="FFFFFF" w:themeColor="background1"/>
              </w:rPr>
              <w:t xml:space="preserve">day, </w:t>
            </w:r>
            <w:r w:rsidR="00E61CED">
              <w:rPr>
                <w:rStyle w:val="Heading1Char"/>
                <w:rFonts w:asciiTheme="minorHAnsi" w:hAnsiTheme="minorHAnsi"/>
                <w:b/>
                <w:color w:val="FFFFFF" w:themeColor="background1"/>
              </w:rPr>
              <w:t>October 22</w:t>
            </w:r>
            <w:r w:rsidR="00BF1FAE">
              <w:rPr>
                <w:rFonts w:asciiTheme="minorHAnsi" w:hAnsiTheme="minorHAnsi"/>
                <w:color w:val="FFFFFF" w:themeColor="background1"/>
              </w:rPr>
              <w:t xml:space="preserve">, </w:t>
            </w:r>
            <w:proofErr w:type="gramStart"/>
            <w:r w:rsidR="00BF1FAE">
              <w:rPr>
                <w:rFonts w:asciiTheme="minorHAnsi" w:hAnsiTheme="minorHAnsi"/>
                <w:color w:val="FFFFFF" w:themeColor="background1"/>
              </w:rPr>
              <w:t>202</w:t>
            </w:r>
            <w:r w:rsidR="00E61CED">
              <w:rPr>
                <w:rFonts w:asciiTheme="minorHAnsi" w:hAnsiTheme="minorHAnsi"/>
                <w:color w:val="FFFFFF" w:themeColor="background1"/>
              </w:rPr>
              <w:t>6</w:t>
            </w:r>
            <w:proofErr w:type="gramEnd"/>
            <w:r w:rsidR="002C5098">
              <w:rPr>
                <w:rFonts w:asciiTheme="minorHAnsi" w:hAnsiTheme="minorHAnsi"/>
                <w:color w:val="FFFFFF" w:themeColor="background1"/>
              </w:rPr>
              <w:t xml:space="preserve"> </w:t>
            </w:r>
          </w:p>
        </w:tc>
      </w:tr>
      <w:tr w:rsidR="00657BC8" w:rsidRPr="0024195C" w14:paraId="734A3CC9" w14:textId="77777777" w:rsidTr="00E8353A">
        <w:trPr>
          <w:trHeight w:hRule="exact" w:val="432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1E4CE91" w14:textId="35431EE9" w:rsidR="00657BC8" w:rsidRDefault="00657BC8" w:rsidP="001C69CE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Style w:val="Schedule"/>
                <w:rFonts w:asciiTheme="minorHAnsi" w:hAnsiTheme="minorHAnsi"/>
                <w:b/>
              </w:rPr>
              <w:t>7:00 – 8:00 am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  <w:vAlign w:val="center"/>
          </w:tcPr>
          <w:p w14:paraId="671A499F" w14:textId="1048B95B" w:rsidR="00657BC8" w:rsidRDefault="00657BC8" w:rsidP="004E74CE">
            <w:pPr>
              <w:spacing w:after="120"/>
              <w:rPr>
                <w:rStyle w:val="Schedule"/>
                <w:rFonts w:asciiTheme="minorHAnsi" w:hAnsiTheme="minorHAnsi"/>
                <w:color w:val="auto"/>
                <w:szCs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Registration </w:t>
            </w:r>
            <w:r w:rsidRPr="00854353">
              <w:rPr>
                <w:rStyle w:val="Schedule"/>
                <w:rFonts w:asciiTheme="minorHAnsi" w:hAnsiTheme="minorHAnsi"/>
                <w:color w:val="auto"/>
                <w:sz w:val="22"/>
                <w:szCs w:val="22"/>
              </w:rPr>
              <w:t xml:space="preserve">│ </w:t>
            </w:r>
            <w:r w:rsidRPr="0091330D">
              <w:rPr>
                <w:rStyle w:val="Schedule"/>
                <w:rFonts w:asciiTheme="minorHAnsi" w:hAnsiTheme="minorHAnsi"/>
                <w:color w:val="auto"/>
                <w:szCs w:val="22"/>
              </w:rPr>
              <w:t>Location</w:t>
            </w:r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: </w:t>
            </w:r>
            <w:r w:rsidR="00E8353A">
              <w:rPr>
                <w:rStyle w:val="Schedule"/>
                <w:rFonts w:asciiTheme="minorHAnsi" w:hAnsiTheme="minorHAnsi"/>
                <w:color w:val="auto"/>
                <w:szCs w:val="22"/>
              </w:rPr>
              <w:t>TBD</w:t>
            </w:r>
          </w:p>
          <w:p w14:paraId="01D569D8" w14:textId="3E8652E4" w:rsidR="00657BC8" w:rsidRPr="0093354D" w:rsidRDefault="00657BC8" w:rsidP="00E8353A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 </w:t>
            </w:r>
          </w:p>
        </w:tc>
      </w:tr>
      <w:tr w:rsidR="00657BC8" w:rsidRPr="0024195C" w14:paraId="1C8747AB" w14:textId="77777777" w:rsidTr="00BB47C6">
        <w:trPr>
          <w:trHeight w:hRule="exact" w:val="495"/>
        </w:trPr>
        <w:tc>
          <w:tcPr>
            <w:tcW w:w="1980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67A2E6" w14:textId="77777777" w:rsidR="00657BC8" w:rsidRDefault="00657BC8" w:rsidP="001C69CE">
            <w:pPr>
              <w:rPr>
                <w:rStyle w:val="Schedule"/>
                <w:rFonts w:asciiTheme="minorHAnsi" w:hAnsiTheme="minorHAnsi"/>
                <w:b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E11FA2" w14:textId="13584372" w:rsidR="00657BC8" w:rsidRDefault="00657BC8" w:rsidP="004E74CE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Continental Breakfast</w:t>
            </w:r>
            <w:r w:rsidRPr="00854353">
              <w:rPr>
                <w:rStyle w:val="Schedule"/>
                <w:rFonts w:asciiTheme="minorHAnsi" w:hAnsiTheme="minorHAnsi"/>
                <w:color w:val="auto"/>
                <w:sz w:val="22"/>
                <w:szCs w:val="22"/>
              </w:rPr>
              <w:t xml:space="preserve">│ </w:t>
            </w:r>
            <w:r w:rsidRPr="0091330D">
              <w:rPr>
                <w:rStyle w:val="Schedule"/>
                <w:rFonts w:asciiTheme="minorHAnsi" w:hAnsiTheme="minorHAnsi"/>
                <w:color w:val="auto"/>
                <w:szCs w:val="22"/>
              </w:rPr>
              <w:t>Location</w:t>
            </w:r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: </w:t>
            </w:r>
            <w:r w:rsidR="00E8353A">
              <w:rPr>
                <w:rStyle w:val="Schedule"/>
                <w:rFonts w:asciiTheme="minorHAnsi" w:hAnsiTheme="minorHAnsi"/>
                <w:color w:val="auto"/>
                <w:szCs w:val="22"/>
              </w:rPr>
              <w:t>TBD</w:t>
            </w:r>
          </w:p>
        </w:tc>
      </w:tr>
      <w:tr w:rsidR="00BB47C6" w:rsidRPr="0024195C" w14:paraId="2E50395A" w14:textId="77777777" w:rsidTr="00385A31">
        <w:trPr>
          <w:trHeight w:hRule="exact" w:val="495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0836876" w14:textId="77777777" w:rsidR="00BB47C6" w:rsidRDefault="00BB47C6" w:rsidP="00BB47C6">
            <w:pPr>
              <w:rPr>
                <w:rStyle w:val="Schedule"/>
                <w:rFonts w:asciiTheme="minorHAnsi" w:hAnsiTheme="minorHAnsi"/>
                <w:b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2BA50EE5" w14:textId="77777777" w:rsidR="00BB47C6" w:rsidRDefault="00BB47C6" w:rsidP="00BB47C6">
            <w:pPr>
              <w:spacing w:before="120" w:after="12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Silent Auction </w:t>
            </w:r>
            <w:proofErr w:type="gramStart"/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Opens  </w:t>
            </w:r>
            <w:r w:rsidRPr="00854353">
              <w:rPr>
                <w:rStyle w:val="Schedule"/>
                <w:rFonts w:asciiTheme="minorHAnsi" w:hAnsiTheme="minorHAnsi"/>
                <w:color w:val="auto"/>
                <w:sz w:val="22"/>
                <w:szCs w:val="22"/>
              </w:rPr>
              <w:t>│</w:t>
            </w:r>
            <w:proofErr w:type="gramEnd"/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Location: Atrium </w:t>
            </w:r>
          </w:p>
          <w:p w14:paraId="3C4B42D8" w14:textId="76394260" w:rsidR="00BB47C6" w:rsidRDefault="00BB47C6" w:rsidP="00BB47C6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 w:rsidRPr="003A4D2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Moderator: </w:t>
            </w:r>
            <w:r>
              <w:rPr>
                <w:rFonts w:asciiTheme="minorHAnsi" w:hAnsiTheme="minorHAnsi" w:cs="Arial"/>
                <w:bCs/>
                <w:color w:val="000000"/>
              </w:rPr>
              <w:t>Tom Nerney</w:t>
            </w:r>
            <w:r w:rsidRPr="00964781">
              <w:rPr>
                <w:rFonts w:asciiTheme="minorHAnsi" w:hAnsiTheme="minorHAnsi" w:cs="Arial"/>
                <w:bCs/>
                <w:color w:val="000000"/>
              </w:rPr>
              <w:t>, FDA Retail Food Specialist, FDA</w:t>
            </w:r>
          </w:p>
        </w:tc>
      </w:tr>
      <w:tr w:rsidR="001B66F1" w:rsidRPr="0024195C" w14:paraId="5F859867" w14:textId="77777777" w:rsidTr="00BB47C6">
        <w:trPr>
          <w:trHeight w:hRule="exact" w:val="624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39843B" w14:textId="77777777" w:rsidR="001B66F1" w:rsidRDefault="001B66F1" w:rsidP="001C69CE">
            <w:pPr>
              <w:rPr>
                <w:rStyle w:val="Schedule"/>
                <w:rFonts w:asciiTheme="minorHAnsi" w:hAnsiTheme="minorHAnsi"/>
                <w:b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56AF07" w14:textId="4AD5F348" w:rsidR="001B66F1" w:rsidRDefault="001B66F1" w:rsidP="00612363">
            <w:pP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 w:rsidRPr="0093354D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Moderator: </w:t>
            </w:r>
          </w:p>
        </w:tc>
      </w:tr>
      <w:tr w:rsidR="0084332C" w:rsidRPr="0024195C" w14:paraId="02FDD76D" w14:textId="77777777" w:rsidTr="00674F0C">
        <w:trPr>
          <w:trHeight w:hRule="exact" w:val="667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53C3E0A" w14:textId="72C71981" w:rsidR="0084332C" w:rsidRDefault="003A533C" w:rsidP="00D578AC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Style w:val="Schedule"/>
                <w:rFonts w:asciiTheme="minorHAnsi" w:hAnsiTheme="minorHAnsi"/>
                <w:b/>
              </w:rPr>
              <w:t>8</w:t>
            </w:r>
            <w:r w:rsidR="0084332C">
              <w:rPr>
                <w:rStyle w:val="Schedule"/>
                <w:rFonts w:asciiTheme="minorHAnsi" w:hAnsiTheme="minorHAnsi"/>
                <w:b/>
              </w:rPr>
              <w:t>:</w:t>
            </w:r>
            <w:r w:rsidR="0012471C">
              <w:rPr>
                <w:rStyle w:val="Schedule"/>
                <w:rFonts w:asciiTheme="minorHAnsi" w:hAnsiTheme="minorHAnsi"/>
                <w:b/>
              </w:rPr>
              <w:t>00</w:t>
            </w:r>
            <w:r w:rsidR="0084332C">
              <w:rPr>
                <w:rStyle w:val="Schedule"/>
                <w:rFonts w:asciiTheme="minorHAnsi" w:hAnsiTheme="minorHAnsi"/>
                <w:b/>
              </w:rPr>
              <w:t xml:space="preserve"> am – </w:t>
            </w:r>
            <w:r w:rsidR="00F34E5D">
              <w:rPr>
                <w:rStyle w:val="Schedule"/>
                <w:rFonts w:asciiTheme="minorHAnsi" w:hAnsiTheme="minorHAnsi"/>
                <w:b/>
              </w:rPr>
              <w:t>8:15</w:t>
            </w:r>
            <w:r w:rsidR="0084332C">
              <w:rPr>
                <w:rStyle w:val="Schedule"/>
                <w:rFonts w:asciiTheme="minorHAnsi" w:hAnsiTheme="minorHAnsi"/>
                <w:b/>
              </w:rPr>
              <w:t xml:space="preserve">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F6CB58B" w14:textId="2F7371B0" w:rsidR="0084332C" w:rsidRPr="00826251" w:rsidRDefault="003A533C" w:rsidP="00BF1FAE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 w:rsidRPr="00826251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Welcome</w:t>
            </w:r>
            <w:r w:rsidR="00C34F66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 to </w:t>
            </w:r>
            <w:r w:rsidR="004A1518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the 11</w:t>
            </w:r>
            <w:r w:rsidR="00094CF3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4</w:t>
            </w:r>
            <w:r w:rsidR="004A1518" w:rsidRPr="004A1518">
              <w:rPr>
                <w:rStyle w:val="Schedule"/>
                <w:rFonts w:asciiTheme="minorHAnsi" w:hAnsiTheme="minorHAnsi"/>
                <w:b/>
                <w:color w:val="auto"/>
                <w:sz w:val="22"/>
                <w:vertAlign w:val="superscript"/>
              </w:rPr>
              <w:t>th</w:t>
            </w:r>
            <w:r w:rsidR="004A1518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  <w:r w:rsidR="00612363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NEFDOA</w:t>
            </w:r>
            <w:r w:rsidR="004A1518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  <w:r w:rsidR="00D26F5D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Educational </w:t>
            </w:r>
            <w:r w:rsidR="004A1518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Conference </w:t>
            </w:r>
          </w:p>
          <w:p w14:paraId="1324B9F0" w14:textId="1F2AB254" w:rsidR="008A1F94" w:rsidRPr="00826251" w:rsidRDefault="00823B0B" w:rsidP="00BF1FAE">
            <w:pPr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</w:pPr>
            <w:r>
              <w:rPr>
                <w:rStyle w:val="Schedule"/>
                <w:rFonts w:asciiTheme="minorHAnsi" w:hAnsiTheme="minorHAnsi"/>
                <w:bCs/>
                <w:color w:val="auto"/>
              </w:rPr>
              <w:t>Gwen Williams</w:t>
            </w:r>
            <w:r w:rsidR="002B5A25">
              <w:rPr>
                <w:rStyle w:val="Schedule"/>
                <w:rFonts w:asciiTheme="minorHAnsi" w:hAnsiTheme="minorHAnsi"/>
                <w:bCs/>
                <w:color w:val="auto"/>
              </w:rPr>
              <w:t>, NEFDOA President</w:t>
            </w:r>
            <w:r>
              <w:rPr>
                <w:rStyle w:val="Schedule"/>
                <w:rFonts w:asciiTheme="minorHAnsi" w:hAnsiTheme="minorHAnsi"/>
                <w:bCs/>
                <w:color w:val="auto"/>
              </w:rPr>
              <w:t>,</w:t>
            </w:r>
            <w:r w:rsidR="00964781">
              <w:rPr>
                <w:rStyle w:val="Schedule"/>
                <w:rFonts w:asciiTheme="minorHAnsi" w:hAnsiTheme="minorHAnsi"/>
                <w:bCs/>
                <w:color w:val="auto"/>
              </w:rPr>
              <w:t xml:space="preserve"> </w:t>
            </w:r>
            <w:r>
              <w:rPr>
                <w:rStyle w:val="Schedule"/>
                <w:rFonts w:asciiTheme="minorHAnsi" w:hAnsiTheme="minorHAnsi"/>
                <w:bCs/>
                <w:color w:val="auto"/>
              </w:rPr>
              <w:t>VT Department of Health</w:t>
            </w:r>
          </w:p>
        </w:tc>
      </w:tr>
      <w:tr w:rsidR="001B7A44" w:rsidRPr="0024195C" w14:paraId="4C6FE631" w14:textId="77777777" w:rsidTr="00585EBB">
        <w:trPr>
          <w:trHeight w:hRule="exact" w:val="748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</w:tcPr>
          <w:p w14:paraId="23348C59" w14:textId="1554078D" w:rsidR="001B7A44" w:rsidRPr="0093354D" w:rsidRDefault="00F34E5D" w:rsidP="003A533C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Style w:val="Schedule"/>
                <w:rFonts w:asciiTheme="minorHAnsi" w:hAnsiTheme="minorHAnsi"/>
                <w:b/>
              </w:rPr>
              <w:t>8:15</w:t>
            </w:r>
            <w:r w:rsidR="008F574E">
              <w:rPr>
                <w:rStyle w:val="Schedule"/>
                <w:rFonts w:asciiTheme="minorHAnsi" w:hAnsiTheme="minorHAnsi"/>
                <w:b/>
              </w:rPr>
              <w:t xml:space="preserve"> am – </w:t>
            </w:r>
            <w:r w:rsidR="008E1FEC">
              <w:rPr>
                <w:rStyle w:val="Schedule"/>
                <w:rFonts w:asciiTheme="minorHAnsi" w:hAnsiTheme="minorHAnsi"/>
                <w:b/>
              </w:rPr>
              <w:t>9</w:t>
            </w:r>
            <w:r w:rsidR="00A7144E">
              <w:rPr>
                <w:rStyle w:val="Schedule"/>
                <w:rFonts w:asciiTheme="minorHAnsi" w:hAnsiTheme="minorHAnsi"/>
                <w:b/>
              </w:rPr>
              <w:t>:00</w:t>
            </w:r>
            <w:r w:rsidR="008F574E">
              <w:rPr>
                <w:rStyle w:val="Schedule"/>
                <w:rFonts w:asciiTheme="minorHAnsi" w:hAnsiTheme="minorHAnsi"/>
                <w:b/>
              </w:rPr>
              <w:t xml:space="preserve">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</w:tcPr>
          <w:p w14:paraId="65FFE4DE" w14:textId="4A276C37" w:rsidR="008E1FEC" w:rsidRPr="006F2383" w:rsidRDefault="008E1FEC" w:rsidP="008E1FEC">
            <w:pPr>
              <w:ind w:left="302" w:hanging="302"/>
              <w:rPr>
                <w:rStyle w:val="Schedule"/>
                <w:rFonts w:asciiTheme="minorHAnsi" w:hAnsiTheme="minorHAnsi" w:cstheme="minorHAnsi"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USDA FSIS Update</w:t>
            </w: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br/>
            </w:r>
            <w:r>
              <w:rPr>
                <w:rFonts w:asciiTheme="minorHAnsi" w:hAnsiTheme="minorHAnsi" w:cs="Arial"/>
                <w:color w:val="000000"/>
              </w:rPr>
              <w:t xml:space="preserve">Thomas Collaro, Deputy Regional Director, U.S. Department of Agriculture, Food Safety </w:t>
            </w:r>
            <w:r w:rsidR="00F97E4C">
              <w:rPr>
                <w:rFonts w:asciiTheme="minorHAnsi" w:hAnsiTheme="minorHAnsi" w:cs="Arial"/>
                <w:color w:val="000000"/>
              </w:rPr>
              <w:t xml:space="preserve">and </w:t>
            </w:r>
            <w:r>
              <w:rPr>
                <w:rFonts w:asciiTheme="minorHAnsi" w:hAnsiTheme="minorHAnsi" w:cs="Arial"/>
                <w:color w:val="000000"/>
              </w:rPr>
              <w:t>Inspection Service</w:t>
            </w:r>
            <w:r w:rsidR="00283173">
              <w:rPr>
                <w:rFonts w:asciiTheme="minorHAnsi" w:hAnsiTheme="minorHAnsi" w:cs="Arial"/>
                <w:color w:val="000000"/>
              </w:rPr>
              <w:t>, Office of Investigation, Enforcement and Audit</w:t>
            </w:r>
          </w:p>
          <w:p w14:paraId="14B3AFE7" w14:textId="24FBF749" w:rsidR="006F2383" w:rsidRPr="006F2383" w:rsidRDefault="006F2383" w:rsidP="008E1FEC">
            <w:pPr>
              <w:rPr>
                <w:rStyle w:val="Schedule"/>
                <w:rFonts w:asciiTheme="minorHAnsi" w:hAnsiTheme="minorHAnsi" w:cstheme="minorHAnsi"/>
                <w:color w:val="auto"/>
              </w:rPr>
            </w:pPr>
          </w:p>
        </w:tc>
      </w:tr>
      <w:tr w:rsidR="00852A90" w:rsidRPr="0024195C" w14:paraId="25BAE810" w14:textId="77777777" w:rsidTr="00432C2B">
        <w:trPr>
          <w:trHeight w:hRule="exact" w:val="867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2FCCF5F" w14:textId="38D11697" w:rsidR="00852A90" w:rsidRDefault="00B1408A" w:rsidP="00852A90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9</w:t>
            </w:r>
            <w:r w:rsidR="00852A90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 w:rsidR="00D573BE">
              <w:rPr>
                <w:rStyle w:val="Schedule"/>
                <w:rFonts w:asciiTheme="minorHAnsi" w:hAnsiTheme="minorHAnsi"/>
                <w:b/>
                <w:color w:val="auto"/>
              </w:rPr>
              <w:t>0</w:t>
            </w:r>
            <w:r w:rsidR="00852A90">
              <w:rPr>
                <w:rStyle w:val="Schedule"/>
                <w:rFonts w:asciiTheme="minorHAnsi" w:hAnsiTheme="minorHAnsi"/>
                <w:b/>
                <w:color w:val="auto"/>
              </w:rPr>
              <w:t>0 am – 1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0</w:t>
            </w:r>
            <w:r w:rsidR="00852A90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 w:rsidR="00D573BE">
              <w:rPr>
                <w:rStyle w:val="Schedule"/>
                <w:rFonts w:asciiTheme="minorHAnsi" w:hAnsiTheme="minorHAnsi"/>
                <w:b/>
                <w:color w:val="auto"/>
              </w:rPr>
              <w:t>0</w:t>
            </w:r>
            <w:r w:rsidR="00852A90">
              <w:rPr>
                <w:rStyle w:val="Schedule"/>
                <w:rFonts w:asciiTheme="minorHAnsi" w:hAnsiTheme="minorHAnsi"/>
                <w:b/>
                <w:color w:val="auto"/>
              </w:rPr>
              <w:t>0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ECAF39A" w14:textId="31635489" w:rsidR="002A3F78" w:rsidRPr="00E07EAB" w:rsidRDefault="00024A95" w:rsidP="002A3F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139">
              <w:rPr>
                <w:rFonts w:asciiTheme="minorHAnsi" w:hAnsiTheme="minorHAnsi"/>
                <w:b/>
                <w:sz w:val="22"/>
              </w:rPr>
              <w:t>Driving Food Safety and Quality Improvements with Power BI Analytics</w:t>
            </w:r>
            <w:r w:rsidRPr="00024A95">
              <w:rPr>
                <w:rFonts w:asciiTheme="minorHAnsi" w:hAnsi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</w:rPr>
              <w:br/>
            </w:r>
            <w:r w:rsidRPr="00912139">
              <w:rPr>
                <w:rFonts w:asciiTheme="minorHAnsi" w:hAnsiTheme="minorHAnsi"/>
                <w:bCs/>
                <w:sz w:val="22"/>
              </w:rPr>
              <w:t>Phil Kemp</w:t>
            </w:r>
            <w:r w:rsidR="009D2A04">
              <w:rPr>
                <w:rFonts w:asciiTheme="minorHAnsi" w:hAnsiTheme="minorHAnsi"/>
                <w:bCs/>
                <w:sz w:val="22"/>
              </w:rPr>
              <w:t>, Director AD</w:t>
            </w:r>
            <w:r w:rsidR="00CE73FF">
              <w:rPr>
                <w:rFonts w:asciiTheme="minorHAnsi" w:hAnsiTheme="minorHAnsi"/>
                <w:bCs/>
                <w:sz w:val="22"/>
              </w:rPr>
              <w:t>USA &amp;</w:t>
            </w:r>
            <w:r w:rsidR="00CE73FF">
              <w:rPr>
                <w:rFonts w:asciiTheme="minorHAnsi" w:hAnsiTheme="minorHAnsi"/>
                <w:bCs/>
                <w:sz w:val="22"/>
              </w:rPr>
              <w:br/>
            </w:r>
            <w:r w:rsidRPr="00912139">
              <w:rPr>
                <w:rFonts w:asciiTheme="minorHAnsi" w:hAnsiTheme="minorHAnsi"/>
                <w:bCs/>
                <w:sz w:val="22"/>
              </w:rPr>
              <w:t xml:space="preserve"> David Villagomez</w:t>
            </w:r>
            <w:r w:rsidR="00D411F1">
              <w:rPr>
                <w:rFonts w:asciiTheme="minorHAnsi" w:hAnsiTheme="minorHAnsi"/>
                <w:bCs/>
                <w:sz w:val="22"/>
              </w:rPr>
              <w:t>, ADUSA Western Division</w:t>
            </w:r>
          </w:p>
          <w:p w14:paraId="0AF01E89" w14:textId="77777777" w:rsidR="002A3F78" w:rsidRPr="00E07EAB" w:rsidRDefault="002A3F78" w:rsidP="002A3F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A4DD72" w14:textId="77777777" w:rsidR="00E07EAB" w:rsidRPr="00E07EAB" w:rsidRDefault="00E07EAB" w:rsidP="00E07E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AC3D5C" w14:textId="1A021C2A" w:rsidR="00E07EAB" w:rsidRPr="00E07EAB" w:rsidRDefault="00E07EAB" w:rsidP="00E07EAB">
            <w:pPr>
              <w:tabs>
                <w:tab w:val="left" w:pos="756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D573BE" w:rsidRPr="0024195C" w14:paraId="6417C949" w14:textId="77777777" w:rsidTr="00D573BE">
        <w:trPr>
          <w:trHeight w:hRule="exact" w:val="424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2FFFC4" w14:textId="62B9F63C" w:rsidR="00D573BE" w:rsidRDefault="009B0D12" w:rsidP="00852A90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10:00 – 10:</w:t>
            </w:r>
            <w:r w:rsidR="00873B9C">
              <w:rPr>
                <w:rStyle w:val="Schedule"/>
                <w:rFonts w:asciiTheme="minorHAnsi" w:hAnsiTheme="minorHAnsi"/>
                <w:b/>
                <w:color w:val="auto"/>
              </w:rPr>
              <w:t>15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273EB53" w14:textId="12AE1F07" w:rsidR="00D573BE" w:rsidRPr="00912139" w:rsidRDefault="009B0D12" w:rsidP="002A3F78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Break</w:t>
            </w:r>
          </w:p>
        </w:tc>
      </w:tr>
      <w:tr w:rsidR="00290E43" w:rsidRPr="0024195C" w14:paraId="60CC25F6" w14:textId="77777777" w:rsidTr="0076538E">
        <w:trPr>
          <w:trHeight w:hRule="exact" w:val="775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062764B" w14:textId="083AE47B" w:rsidR="00290E43" w:rsidRDefault="00290E43" w:rsidP="00852A90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1</w:t>
            </w:r>
            <w:r w:rsidR="00B1408A">
              <w:rPr>
                <w:rStyle w:val="Schedule"/>
                <w:rFonts w:asciiTheme="minorHAnsi" w:hAnsiTheme="minorHAnsi"/>
                <w:b/>
                <w:color w:val="auto"/>
              </w:rPr>
              <w:t>0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 w:rsidR="00873B9C">
              <w:rPr>
                <w:rStyle w:val="Schedule"/>
                <w:rFonts w:asciiTheme="minorHAnsi" w:hAnsiTheme="minorHAnsi"/>
                <w:b/>
                <w:color w:val="auto"/>
              </w:rPr>
              <w:t>15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 xml:space="preserve"> am – 11:</w:t>
            </w:r>
            <w:r w:rsidR="00873B9C">
              <w:rPr>
                <w:rStyle w:val="Schedule"/>
                <w:rFonts w:asciiTheme="minorHAnsi" w:hAnsiTheme="minorHAnsi"/>
                <w:b/>
                <w:color w:val="auto"/>
              </w:rPr>
              <w:t>15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 xml:space="preserve">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122AB9B" w14:textId="3AF90BC2" w:rsidR="00290E43" w:rsidRDefault="00290E43" w:rsidP="00E61CED">
            <w:pPr>
              <w:ind w:left="0" w:firstLine="0"/>
              <w:rPr>
                <w:rFonts w:asciiTheme="minorHAnsi" w:hAnsiTheme="minorHAnsi" w:cs="Arial"/>
                <w:b/>
                <w:bCs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 w:rsidR="00ED3292">
              <w:rPr>
                <w:rFonts w:asciiTheme="minorHAnsi" w:hAnsiTheme="minorHAnsi" w:cs="Arial"/>
                <w:b/>
                <w:bCs/>
                <w:color w:val="000000"/>
              </w:rPr>
              <w:t>Closer to Zero Initiative</w:t>
            </w:r>
          </w:p>
          <w:p w14:paraId="6C610365" w14:textId="203D5C44" w:rsidR="00290E43" w:rsidRPr="00860652" w:rsidRDefault="00ED3292" w:rsidP="006F4DC2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  <w:highlight w:val="yellow"/>
              </w:rPr>
            </w:pPr>
            <w:r>
              <w:rPr>
                <w:rFonts w:cs="Arial"/>
                <w:color w:val="000000"/>
              </w:rPr>
              <w:t>Victoria Incorvati</w:t>
            </w:r>
            <w:r w:rsidR="000B18B7">
              <w:rPr>
                <w:rFonts w:cs="Arial"/>
                <w:color w:val="000000"/>
              </w:rPr>
              <w:t xml:space="preserve">, </w:t>
            </w:r>
            <w:proofErr w:type="spellStart"/>
            <w:proofErr w:type="gramStart"/>
            <w:r w:rsidR="006F4DC2">
              <w:rPr>
                <w:rFonts w:cs="Arial"/>
                <w:color w:val="000000"/>
              </w:rPr>
              <w:t>Ph.D</w:t>
            </w:r>
            <w:proofErr w:type="spellEnd"/>
            <w:proofErr w:type="gramEnd"/>
            <w:r w:rsidR="006F4DC2">
              <w:rPr>
                <w:rFonts w:cs="Arial"/>
                <w:color w:val="000000"/>
              </w:rPr>
              <w:t>, Chemist, Human Foods Program, U.S</w:t>
            </w:r>
            <w:r w:rsidR="002A38A7">
              <w:rPr>
                <w:rFonts w:cs="Arial"/>
                <w:color w:val="000000"/>
              </w:rPr>
              <w:t>.</w:t>
            </w:r>
            <w:r w:rsidR="006F4DC2">
              <w:rPr>
                <w:rFonts w:cs="Arial"/>
                <w:color w:val="000000"/>
              </w:rPr>
              <w:t xml:space="preserve"> Food and Drug </w:t>
            </w:r>
            <w:proofErr w:type="spellStart"/>
            <w:r w:rsidR="006F4DC2">
              <w:rPr>
                <w:rFonts w:cs="Arial"/>
                <w:color w:val="000000"/>
              </w:rPr>
              <w:t>Adminstration</w:t>
            </w:r>
            <w:proofErr w:type="spellEnd"/>
          </w:p>
        </w:tc>
      </w:tr>
      <w:tr w:rsidR="002A3F78" w:rsidRPr="0024195C" w14:paraId="02FB21A1" w14:textId="77777777" w:rsidTr="002B0ADA">
        <w:trPr>
          <w:trHeight w:hRule="exact" w:val="938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0DB261EF" w14:textId="0A419F6B" w:rsidR="002A3F78" w:rsidRPr="002B0ADA" w:rsidRDefault="002A3F78" w:rsidP="00852A90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 w:rsidRPr="002B0ADA">
              <w:rPr>
                <w:rStyle w:val="Schedule"/>
                <w:rFonts w:asciiTheme="minorHAnsi" w:hAnsiTheme="minorHAnsi"/>
                <w:b/>
                <w:color w:val="auto"/>
              </w:rPr>
              <w:t>11:</w:t>
            </w:r>
            <w:r w:rsidR="00873B9C">
              <w:rPr>
                <w:rStyle w:val="Schedule"/>
                <w:rFonts w:asciiTheme="minorHAnsi" w:hAnsiTheme="minorHAnsi"/>
                <w:b/>
                <w:color w:val="auto"/>
              </w:rPr>
              <w:t>15</w:t>
            </w:r>
            <w:r w:rsidRPr="002B0ADA">
              <w:rPr>
                <w:rStyle w:val="Schedule"/>
                <w:rFonts w:asciiTheme="minorHAnsi" w:hAnsiTheme="minorHAnsi"/>
                <w:b/>
                <w:color w:val="auto"/>
              </w:rPr>
              <w:t xml:space="preserve"> am – 1</w:t>
            </w:r>
            <w:r w:rsidR="003F4B7C" w:rsidRPr="002B0ADA">
              <w:rPr>
                <w:rStyle w:val="Schedule"/>
                <w:rFonts w:asciiTheme="minorHAnsi" w:hAnsiTheme="minorHAnsi"/>
                <w:b/>
                <w:color w:val="auto"/>
              </w:rPr>
              <w:t>2:0</w:t>
            </w:r>
            <w:r w:rsidRPr="002B0ADA">
              <w:rPr>
                <w:rStyle w:val="Schedule"/>
                <w:rFonts w:asciiTheme="minorHAnsi" w:hAnsiTheme="minorHAnsi"/>
                <w:b/>
                <w:color w:val="auto"/>
              </w:rPr>
              <w:t xml:space="preserve">0 </w:t>
            </w:r>
            <w:r w:rsidR="003F4B7C" w:rsidRPr="002B0ADA">
              <w:rPr>
                <w:rStyle w:val="Schedule"/>
                <w:rFonts w:asciiTheme="minorHAnsi" w:hAnsiTheme="minorHAnsi"/>
                <w:b/>
                <w:color w:val="auto"/>
              </w:rPr>
              <w:t>p</w:t>
            </w:r>
            <w:r w:rsidRPr="002B0ADA">
              <w:rPr>
                <w:rStyle w:val="Schedule"/>
                <w:rFonts w:asciiTheme="minorHAnsi" w:hAnsiTheme="minorHAnsi"/>
                <w:b/>
                <w:color w:val="auto"/>
              </w:rPr>
              <w:t>m</w:t>
            </w:r>
          </w:p>
        </w:tc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199B561" w14:textId="77777777" w:rsidR="002B0ADA" w:rsidRPr="002B0ADA" w:rsidRDefault="002B0ADA" w:rsidP="000B18B7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 w:rsidRPr="002B0ADA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A Tale of Two Campylobacter and a Vibrio Outbreak from Maine Oysters</w:t>
            </w:r>
          </w:p>
          <w:p w14:paraId="40D02F3E" w14:textId="08A70C1D" w:rsidR="002B0ADA" w:rsidRPr="002B0ADA" w:rsidRDefault="000910B6" w:rsidP="002B0ADA">
            <w:pPr>
              <w:ind w:left="302" w:hanging="302"/>
              <w:rPr>
                <w:rStyle w:val="Schedule"/>
                <w:rFonts w:asciiTheme="minorHAnsi" w:hAnsiTheme="minorHAnsi" w:cstheme="minorHAnsi"/>
                <w:color w:val="auto"/>
              </w:rPr>
            </w:pPr>
            <w:r>
              <w:rPr>
                <w:rFonts w:cs="Arial"/>
                <w:color w:val="000000"/>
              </w:rPr>
              <w:t>Kohl K</w:t>
            </w:r>
            <w:r w:rsidR="00EC63DA">
              <w:rPr>
                <w:rFonts w:cs="Arial"/>
                <w:color w:val="000000"/>
              </w:rPr>
              <w:t>an</w:t>
            </w:r>
            <w:r>
              <w:rPr>
                <w:rFonts w:cs="Arial"/>
                <w:color w:val="000000"/>
              </w:rPr>
              <w:t>wit</w:t>
            </w:r>
            <w:r w:rsidR="002E39B7">
              <w:rPr>
                <w:rFonts w:cs="Arial"/>
                <w:color w:val="000000"/>
              </w:rPr>
              <w:t>, Director, Bureau of Public Health and Aquaculture, Main</w:t>
            </w:r>
            <w:r w:rsidR="00FC3C43">
              <w:rPr>
                <w:rFonts w:cs="Arial"/>
                <w:color w:val="000000"/>
              </w:rPr>
              <w:t>e</w:t>
            </w:r>
            <w:r w:rsidR="002E39B7">
              <w:rPr>
                <w:rFonts w:cs="Arial"/>
                <w:color w:val="000000"/>
              </w:rPr>
              <w:t xml:space="preserve"> Department of Marine Resources</w:t>
            </w:r>
          </w:p>
          <w:p w14:paraId="0F63CEA4" w14:textId="77777777" w:rsidR="002A3F78" w:rsidRPr="002B0ADA" w:rsidRDefault="002A3F78" w:rsidP="002A3F78">
            <w:pP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F4003D" w:rsidRPr="0024195C" w14:paraId="6A0E418B" w14:textId="77777777" w:rsidTr="00657BC8">
        <w:trPr>
          <w:trHeight w:hRule="exact" w:val="414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E92367" w14:textId="776AD5D7" w:rsidR="00F4003D" w:rsidRDefault="004A198D" w:rsidP="00F4003D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12:00</w:t>
            </w:r>
            <w:r w:rsidR="00F4003D">
              <w:rPr>
                <w:rStyle w:val="Schedule"/>
                <w:rFonts w:asciiTheme="minorHAnsi" w:hAnsiTheme="minorHAnsi"/>
                <w:b/>
                <w:color w:val="auto"/>
              </w:rPr>
              <w:t xml:space="preserve"> 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p</w:t>
            </w:r>
            <w:r w:rsidR="00F4003D">
              <w:rPr>
                <w:rStyle w:val="Schedule"/>
                <w:rFonts w:asciiTheme="minorHAnsi" w:hAnsiTheme="minorHAnsi"/>
                <w:b/>
                <w:color w:val="auto"/>
              </w:rPr>
              <w:t>m – 1:</w:t>
            </w:r>
            <w:r w:rsidR="00082D80">
              <w:rPr>
                <w:rStyle w:val="Schedule"/>
                <w:rFonts w:asciiTheme="minorHAnsi" w:hAnsiTheme="minorHAnsi"/>
                <w:b/>
                <w:color w:val="auto"/>
              </w:rPr>
              <w:t>30</w:t>
            </w:r>
            <w:r w:rsidR="00F4003D">
              <w:rPr>
                <w:rStyle w:val="Schedule"/>
                <w:rFonts w:asciiTheme="minorHAnsi" w:hAnsiTheme="minorHAnsi"/>
                <w:b/>
                <w:color w:val="auto"/>
              </w:rPr>
              <w:t xml:space="preserve"> pm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FFFF95E" w14:textId="429C4267" w:rsidR="00F4003D" w:rsidRPr="007E1868" w:rsidRDefault="00F4003D" w:rsidP="003242BC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Lunch Break </w:t>
            </w:r>
            <w:r w:rsidR="00093FF6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(on your own)</w:t>
            </w:r>
          </w:p>
        </w:tc>
      </w:tr>
      <w:tr w:rsidR="00E864FA" w:rsidRPr="0024195C" w14:paraId="71442C69" w14:textId="77777777" w:rsidTr="00457DA0">
        <w:trPr>
          <w:trHeight w:hRule="exact" w:val="1152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D52ACD6" w14:textId="3D253EE3" w:rsidR="00E864FA" w:rsidRPr="008651BF" w:rsidRDefault="006066F9" w:rsidP="008D3E09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 w:rsidRPr="008651BF">
              <w:rPr>
                <w:rStyle w:val="Schedule"/>
                <w:rFonts w:asciiTheme="minorHAnsi" w:hAnsiTheme="minorHAnsi"/>
                <w:b/>
                <w:color w:val="auto"/>
              </w:rPr>
              <w:t>1:</w:t>
            </w:r>
            <w:r w:rsidR="00951076" w:rsidRPr="008651BF">
              <w:rPr>
                <w:rStyle w:val="Schedule"/>
                <w:rFonts w:asciiTheme="minorHAnsi" w:hAnsiTheme="minorHAnsi"/>
                <w:b/>
                <w:color w:val="auto"/>
              </w:rPr>
              <w:t>30</w:t>
            </w:r>
            <w:r w:rsidRPr="008651BF">
              <w:rPr>
                <w:rStyle w:val="Schedule"/>
                <w:rFonts w:asciiTheme="minorHAnsi" w:hAnsiTheme="minorHAnsi"/>
                <w:b/>
                <w:color w:val="auto"/>
              </w:rPr>
              <w:t xml:space="preserve"> pm – </w:t>
            </w:r>
            <w:r w:rsidR="00951076" w:rsidRPr="008651BF">
              <w:rPr>
                <w:rStyle w:val="Schedule"/>
                <w:rFonts w:asciiTheme="minorHAnsi" w:hAnsiTheme="minorHAnsi"/>
                <w:b/>
                <w:color w:val="auto"/>
              </w:rPr>
              <w:t>2:</w:t>
            </w:r>
            <w:r w:rsidR="005E02E0" w:rsidRPr="008651BF">
              <w:rPr>
                <w:rStyle w:val="Schedule"/>
                <w:rFonts w:asciiTheme="minorHAnsi" w:hAnsiTheme="minorHAnsi"/>
                <w:b/>
                <w:color w:val="auto"/>
              </w:rPr>
              <w:t>00</w:t>
            </w:r>
            <w:r w:rsidRPr="008651BF">
              <w:rPr>
                <w:rStyle w:val="Schedule"/>
                <w:rFonts w:asciiTheme="minorHAnsi" w:hAnsiTheme="minorHAnsi"/>
                <w:b/>
                <w:color w:val="auto"/>
              </w:rPr>
              <w:t xml:space="preserve"> pm</w:t>
            </w:r>
          </w:p>
        </w:tc>
        <w:tc>
          <w:tcPr>
            <w:tcW w:w="9000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CC7719E" w14:textId="77777777" w:rsidR="00874538" w:rsidRPr="008651BF" w:rsidRDefault="00874538" w:rsidP="00874538">
            <w:pP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 w:rsidRPr="008651BF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No Water/Boil Water/No Hot Water Panel Discussion</w:t>
            </w:r>
          </w:p>
          <w:p w14:paraId="4A5E973C" w14:textId="5F65655A" w:rsidR="00874538" w:rsidRPr="008651BF" w:rsidRDefault="008651BF" w:rsidP="00874538">
            <w:pPr>
              <w:rPr>
                <w:rStyle w:val="Schedule"/>
                <w:rFonts w:asciiTheme="minorHAnsi" w:hAnsiTheme="minorHAnsi" w:cs="Arial"/>
                <w:bCs/>
              </w:rPr>
            </w:pPr>
            <w:r w:rsidRPr="008651BF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Frank Greene, State of CT</w:t>
            </w:r>
            <w:r w:rsidR="00EB5B36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, Jenna Nicol, Environmental Health Section Chief, CT DPH</w:t>
            </w:r>
            <w:r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 xml:space="preserve">, </w:t>
            </w:r>
            <w:r w:rsidRPr="008651BF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Michael Moore, State of MA,</w:t>
            </w:r>
            <w:r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 xml:space="preserve"> </w:t>
            </w:r>
            <w:r w:rsidR="001B56B8" w:rsidRPr="008651BF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 xml:space="preserve">Dan McCarthy and Jessica Egan, </w:t>
            </w:r>
            <w:r w:rsidR="00874538" w:rsidRPr="008651BF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 xml:space="preserve">State of NY, </w:t>
            </w:r>
            <w:r w:rsidRPr="008651BF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Gwen Williams, State of VT,</w:t>
            </w:r>
            <w:r w:rsidR="00F52371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 xml:space="preserve"> other states TBD</w:t>
            </w:r>
          </w:p>
          <w:p w14:paraId="24AF39AB" w14:textId="30273C71" w:rsidR="002B0ADA" w:rsidRPr="008651BF" w:rsidRDefault="002B0ADA" w:rsidP="002B0ADA">
            <w:pPr>
              <w:ind w:left="302" w:hanging="302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C7130" w:rsidRPr="0024195C" w14:paraId="565F8860" w14:textId="77777777" w:rsidTr="004E15EB">
        <w:trPr>
          <w:trHeight w:hRule="exact" w:val="1180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0134A610" w14:textId="6A1876EB" w:rsidR="00FC7130" w:rsidRDefault="00FC7130" w:rsidP="003B351E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2:</w:t>
            </w:r>
            <w:r w:rsidR="00C84E59">
              <w:rPr>
                <w:rStyle w:val="Schedule"/>
                <w:rFonts w:asciiTheme="minorHAnsi" w:hAnsiTheme="minorHAnsi"/>
                <w:b/>
                <w:color w:val="auto"/>
              </w:rPr>
              <w:t>3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 xml:space="preserve">0 pm – </w:t>
            </w:r>
            <w:r w:rsidR="002A3F78">
              <w:rPr>
                <w:rStyle w:val="Schedule"/>
                <w:rFonts w:asciiTheme="minorHAnsi" w:hAnsiTheme="minorHAnsi"/>
                <w:b/>
                <w:color w:val="auto"/>
              </w:rPr>
              <w:t>3:</w:t>
            </w:r>
            <w:r w:rsidR="00C84E59">
              <w:rPr>
                <w:rStyle w:val="Schedule"/>
                <w:rFonts w:asciiTheme="minorHAnsi" w:hAnsiTheme="minorHAnsi"/>
                <w:b/>
                <w:color w:val="auto"/>
              </w:rPr>
              <w:t>3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0 pm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5BD35B39" w14:textId="1B798975" w:rsidR="00E61CED" w:rsidRPr="00C52FE4" w:rsidRDefault="00E61CED" w:rsidP="007A53EE">
            <w:pPr>
              <w:ind w:left="302" w:hanging="302"/>
              <w:rPr>
                <w:rStyle w:val="Schedule"/>
                <w:rFonts w:asciiTheme="minorHAnsi" w:hAnsiTheme="minorHAnsi"/>
                <w:b/>
                <w:color w:val="auto"/>
                <w:sz w:val="22"/>
                <w:highlight w:val="cyan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AFDO President</w:t>
            </w:r>
            <w:r w:rsidR="007A53EE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’s Update</w:t>
            </w:r>
            <w:r w:rsidR="007A53EE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br/>
            </w:r>
            <w:r w:rsidRPr="0079170E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Brad Deacon</w:t>
            </w:r>
            <w:r w:rsidR="0033083A" w:rsidRPr="0079170E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, Director of Office of Legal Affairs &amp; Emergency Management, MI Department of Agriculture and Rural Development (MDARD)</w:t>
            </w:r>
          </w:p>
        </w:tc>
      </w:tr>
      <w:tr w:rsidR="00EB5033" w:rsidRPr="0024195C" w14:paraId="0F9733EE" w14:textId="77777777" w:rsidTr="00FC14EA">
        <w:trPr>
          <w:trHeight w:hRule="exact" w:val="462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68A96F" w14:textId="0BF2C47B" w:rsidR="00EB5033" w:rsidRDefault="00951076" w:rsidP="008D3E09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3:</w:t>
            </w:r>
            <w:r w:rsidR="00C84E59">
              <w:rPr>
                <w:rStyle w:val="Schedule"/>
                <w:rFonts w:asciiTheme="minorHAnsi" w:hAnsiTheme="minorHAnsi"/>
                <w:b/>
                <w:color w:val="auto"/>
              </w:rPr>
              <w:t>3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0</w:t>
            </w:r>
            <w:r w:rsidR="00D86AE9">
              <w:rPr>
                <w:rStyle w:val="Schedule"/>
                <w:rFonts w:asciiTheme="minorHAnsi" w:hAnsiTheme="minorHAnsi"/>
                <w:b/>
                <w:color w:val="auto"/>
              </w:rPr>
              <w:t xml:space="preserve"> pm</w:t>
            </w:r>
            <w:r w:rsidR="008D3E09">
              <w:rPr>
                <w:rStyle w:val="Schedule"/>
                <w:rFonts w:asciiTheme="minorHAnsi" w:hAnsiTheme="minorHAnsi"/>
                <w:b/>
                <w:color w:val="auto"/>
              </w:rPr>
              <w:t xml:space="preserve"> – </w:t>
            </w:r>
            <w:r w:rsidR="00C84E59">
              <w:rPr>
                <w:rStyle w:val="Schedule"/>
                <w:rFonts w:asciiTheme="minorHAnsi" w:hAnsiTheme="minorHAnsi"/>
                <w:b/>
                <w:color w:val="auto"/>
              </w:rPr>
              <w:t>3:45</w:t>
            </w:r>
            <w:r w:rsidR="00EB5033">
              <w:rPr>
                <w:rStyle w:val="Schedule"/>
                <w:rFonts w:asciiTheme="minorHAnsi" w:hAnsiTheme="minorHAnsi"/>
                <w:b/>
                <w:color w:val="auto"/>
              </w:rPr>
              <w:t xml:space="preserve"> pm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DD1AF83" w14:textId="0F4FE5B1" w:rsidR="00EB5033" w:rsidRPr="00C34F66" w:rsidRDefault="00EB5033" w:rsidP="00C34F66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Break </w:t>
            </w:r>
            <w:r w:rsidR="00001538" w:rsidRPr="00F64153">
              <w:rPr>
                <w:rStyle w:val="Schedule"/>
                <w:rFonts w:asciiTheme="minorHAnsi" w:hAnsiTheme="minorHAnsi"/>
                <w:color w:val="auto"/>
              </w:rPr>
              <w:t xml:space="preserve">│ </w:t>
            </w:r>
          </w:p>
          <w:p w14:paraId="104704FE" w14:textId="77777777" w:rsidR="00EB5033" w:rsidRPr="00451745" w:rsidRDefault="00EB5033" w:rsidP="003B351E">
            <w:pPr>
              <w:tabs>
                <w:tab w:val="left" w:pos="129"/>
              </w:tabs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B5033" w:rsidRPr="00161966" w14:paraId="776C8D13" w14:textId="77777777" w:rsidTr="006246A1">
        <w:trPr>
          <w:trHeight w:hRule="exact" w:val="927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2C2AA1" w14:textId="10F64F7B" w:rsidR="00EB5033" w:rsidRPr="0093354D" w:rsidRDefault="00C84E59" w:rsidP="008D3E09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lastRenderedPageBreak/>
              <w:t>3</w:t>
            </w:r>
            <w:r w:rsidR="00431254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45</w:t>
            </w:r>
            <w:r w:rsidR="00EB5033">
              <w:rPr>
                <w:rStyle w:val="Schedule"/>
                <w:rFonts w:asciiTheme="minorHAnsi" w:hAnsiTheme="minorHAnsi"/>
                <w:b/>
                <w:color w:val="auto"/>
              </w:rPr>
              <w:t xml:space="preserve"> pm – 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4</w:t>
            </w:r>
            <w:r w:rsidR="00951076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30</w:t>
            </w:r>
            <w:r w:rsidR="00431254">
              <w:rPr>
                <w:rStyle w:val="Schedule"/>
                <w:rFonts w:asciiTheme="minorHAnsi" w:hAnsiTheme="minorHAnsi"/>
                <w:b/>
                <w:color w:val="auto"/>
              </w:rPr>
              <w:t xml:space="preserve"> </w:t>
            </w:r>
            <w:r w:rsidR="00EB5033">
              <w:rPr>
                <w:rStyle w:val="Schedule"/>
                <w:rFonts w:asciiTheme="minorHAnsi" w:hAnsiTheme="minorHAnsi"/>
                <w:b/>
                <w:color w:val="auto"/>
              </w:rPr>
              <w:t>pm</w:t>
            </w:r>
          </w:p>
        </w:tc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15DD256" w14:textId="29D94F91" w:rsidR="00B57091" w:rsidRDefault="00E51935" w:rsidP="00B57091">
            <w:pPr>
              <w:ind w:left="302" w:hanging="302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Indian Health Services Presentation</w:t>
            </w:r>
          </w:p>
          <w:p w14:paraId="5352B35E" w14:textId="61EB2B64" w:rsidR="00E51935" w:rsidRPr="00E51935" w:rsidRDefault="00E11FF0" w:rsidP="00B57091">
            <w:pPr>
              <w:ind w:left="302" w:hanging="302"/>
              <w:rPr>
                <w:rStyle w:val="Schedule"/>
                <w:rFonts w:asciiTheme="minorHAnsi" w:hAnsiTheme="minorHAnsi" w:cstheme="minorHAnsi"/>
                <w:bCs/>
                <w:color w:val="auto"/>
              </w:rPr>
            </w:pPr>
            <w:r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LCDR R</w:t>
            </w:r>
            <w:r w:rsidR="00E51935" w:rsidRPr="00E51935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iley Grinnell</w:t>
            </w:r>
            <w:r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, REHS, CP-FS, MPH (</w:t>
            </w:r>
            <w:r w:rsidR="00E6438C"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t>Dec. 2026)</w:t>
            </w:r>
            <w:r>
              <w:rPr>
                <w:rStyle w:val="Schedule"/>
                <w:rFonts w:asciiTheme="minorHAnsi" w:hAnsiTheme="minorHAnsi"/>
                <w:bCs/>
                <w:color w:val="auto"/>
                <w:sz w:val="22"/>
              </w:rPr>
              <w:br/>
              <w:t>Environmental Health Office, Nashville Area Indian Health Service</w:t>
            </w:r>
          </w:p>
          <w:p w14:paraId="0081321F" w14:textId="66F3DFEA" w:rsidR="00C84C02" w:rsidRPr="008D3E09" w:rsidRDefault="00C84C02" w:rsidP="00B57091">
            <w:pPr>
              <w:ind w:left="302" w:hanging="302"/>
              <w:rPr>
                <w:rStyle w:val="Schedule"/>
                <w:rFonts w:asciiTheme="minorHAnsi" w:hAnsiTheme="minorHAnsi"/>
                <w:b/>
                <w:color w:val="auto"/>
              </w:rPr>
            </w:pPr>
          </w:p>
        </w:tc>
      </w:tr>
      <w:tr w:rsidR="007E0224" w:rsidRPr="00161966" w14:paraId="4FADB8A5" w14:textId="77777777" w:rsidTr="002D4C36">
        <w:tblPrEx>
          <w:tblBorders>
            <w:insideH w:val="single" w:sz="8" w:space="0" w:color="auto"/>
            <w:insideV w:val="single" w:sz="8" w:space="0" w:color="auto"/>
          </w:tblBorders>
        </w:tblPrEx>
        <w:trPr>
          <w:trHeight w:hRule="exact" w:val="578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8F2FD8" w14:textId="31D73888" w:rsidR="007E0224" w:rsidRDefault="00C84E59" w:rsidP="005827A9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4</w:t>
            </w:r>
            <w:r w:rsidR="007E0224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3</w:t>
            </w:r>
            <w:r w:rsidR="007E0224">
              <w:rPr>
                <w:rStyle w:val="Schedule"/>
                <w:rFonts w:asciiTheme="minorHAnsi" w:hAnsiTheme="minorHAnsi"/>
                <w:b/>
                <w:color w:val="auto"/>
              </w:rPr>
              <w:t>0 pm</w:t>
            </w:r>
          </w:p>
        </w:tc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2B2EC2" w14:textId="573FB2FC" w:rsidR="007E0224" w:rsidRPr="002C5098" w:rsidRDefault="00806094" w:rsidP="007E0224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Closing Remarks &amp; Daily </w:t>
            </w:r>
            <w:r w:rsidR="007E0224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Adjourn</w:t>
            </w:r>
          </w:p>
        </w:tc>
      </w:tr>
      <w:tr w:rsidR="002D4C36" w:rsidRPr="00161966" w14:paraId="2349CC21" w14:textId="77777777" w:rsidTr="00FC14EA">
        <w:tblPrEx>
          <w:tblBorders>
            <w:insideH w:val="single" w:sz="8" w:space="0" w:color="auto"/>
            <w:insideV w:val="single" w:sz="8" w:space="0" w:color="auto"/>
          </w:tblBorders>
        </w:tblPrEx>
        <w:trPr>
          <w:trHeight w:hRule="exact" w:val="578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BFA282" w14:textId="3369B45D" w:rsidR="002D4C36" w:rsidRDefault="00C84E59" w:rsidP="005827A9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6:00 PM</w:t>
            </w:r>
          </w:p>
        </w:tc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CA3B18" w14:textId="513E8E54" w:rsidR="002D4C36" w:rsidRDefault="004E15EB" w:rsidP="007E0224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Networking Event</w:t>
            </w:r>
            <w:r w:rsidR="00BB47C6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&amp; Silent Auction</w:t>
            </w:r>
          </w:p>
        </w:tc>
      </w:tr>
    </w:tbl>
    <w:p w14:paraId="1C0B3968" w14:textId="77777777" w:rsidR="00567912" w:rsidRDefault="00567912"/>
    <w:tbl>
      <w:tblPr>
        <w:tblW w:w="1098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000"/>
      </w:tblGrid>
      <w:tr w:rsidR="002C5098" w:rsidRPr="0024195C" w14:paraId="4E8B6DFD" w14:textId="77777777" w:rsidTr="00BB2525">
        <w:trPr>
          <w:trHeight w:val="432"/>
        </w:trPr>
        <w:tc>
          <w:tcPr>
            <w:tcW w:w="109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489944"/>
            <w:vAlign w:val="center"/>
          </w:tcPr>
          <w:p w14:paraId="653F757F" w14:textId="1887F225" w:rsidR="00EF47A9" w:rsidRPr="00D50E20" w:rsidRDefault="002C5098" w:rsidP="00D50E20">
            <w:pPr>
              <w:jc w:val="center"/>
              <w:rPr>
                <w:rStyle w:val="Heading1Char"/>
                <w:rFonts w:asciiTheme="minorHAnsi" w:hAnsiTheme="minorHAnsi" w:cs="Times New Roman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514A97">
              <w:rPr>
                <w:rStyle w:val="Heading1Char"/>
                <w:rFonts w:asciiTheme="minorHAnsi" w:hAnsiTheme="minorHAnsi"/>
                <w:color w:val="FFFFFF" w:themeColor="background1"/>
              </w:rPr>
              <w:br w:type="page"/>
            </w:r>
            <w:r w:rsidR="00AA08BA">
              <w:rPr>
                <w:rStyle w:val="Heading1Char"/>
                <w:rFonts w:asciiTheme="minorHAnsi" w:hAnsiTheme="minorHAnsi"/>
                <w:color w:val="FFFFFF" w:themeColor="background1"/>
              </w:rPr>
              <w:t>Fri</w:t>
            </w:r>
            <w:r w:rsidR="00612363">
              <w:rPr>
                <w:rStyle w:val="Heading1Char"/>
                <w:rFonts w:asciiTheme="minorHAnsi" w:hAnsiTheme="minorHAnsi"/>
                <w:color w:val="FFFFFF" w:themeColor="background1"/>
              </w:rPr>
              <w:t>day</w:t>
            </w:r>
            <w:r w:rsidRPr="0024195C">
              <w:rPr>
                <w:rStyle w:val="Heading1Char"/>
                <w:rFonts w:asciiTheme="minorHAnsi" w:hAnsiTheme="minorHAnsi"/>
                <w:color w:val="FFFFFF" w:themeColor="background1"/>
              </w:rPr>
              <w:t>,</w:t>
            </w:r>
            <w:r w:rsidR="00AA08BA">
              <w:rPr>
                <w:rStyle w:val="Heading1Char"/>
                <w:rFonts w:asciiTheme="minorHAnsi" w:hAnsiTheme="minorHAnsi"/>
                <w:color w:val="FFFFFF" w:themeColor="background1"/>
              </w:rPr>
              <w:t xml:space="preserve"> October 23</w:t>
            </w:r>
            <w:r w:rsidR="00760561">
              <w:rPr>
                <w:rStyle w:val="Heading1Char"/>
                <w:rFonts w:asciiTheme="minorHAnsi" w:hAnsiTheme="minorHAnsi"/>
                <w:color w:val="FFFFFF" w:themeColor="background1"/>
              </w:rPr>
              <w:t>, 202</w:t>
            </w:r>
            <w:r w:rsidR="00AA08BA">
              <w:rPr>
                <w:rStyle w:val="Heading1Char"/>
                <w:rFonts w:asciiTheme="minorHAnsi" w:hAnsiTheme="minorHAnsi"/>
                <w:color w:val="FFFFFF" w:themeColor="background1"/>
              </w:rPr>
              <w:t>6</w:t>
            </w:r>
          </w:p>
        </w:tc>
      </w:tr>
      <w:tr w:rsidR="0040091C" w:rsidRPr="0024195C" w14:paraId="2640341C" w14:textId="77777777" w:rsidTr="001C3351">
        <w:trPr>
          <w:trHeight w:hRule="exact" w:val="1287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80E2E" w14:textId="413DA12A" w:rsidR="0040091C" w:rsidRDefault="0040091C" w:rsidP="005E2414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Style w:val="Schedule"/>
                <w:rFonts w:asciiTheme="minorHAnsi" w:hAnsiTheme="minorHAnsi"/>
                <w:b/>
              </w:rPr>
              <w:t>7:</w:t>
            </w:r>
            <w:r w:rsidR="009B3C06">
              <w:rPr>
                <w:rStyle w:val="Schedule"/>
                <w:rFonts w:asciiTheme="minorHAnsi" w:hAnsiTheme="minorHAnsi"/>
                <w:b/>
              </w:rPr>
              <w:t>0</w:t>
            </w:r>
            <w:r>
              <w:rPr>
                <w:rStyle w:val="Schedule"/>
                <w:rFonts w:asciiTheme="minorHAnsi" w:hAnsiTheme="minorHAnsi"/>
                <w:b/>
              </w:rPr>
              <w:t>0 – 8:</w:t>
            </w:r>
            <w:r w:rsidR="009B3C06">
              <w:rPr>
                <w:rStyle w:val="Schedule"/>
                <w:rFonts w:asciiTheme="minorHAnsi" w:hAnsiTheme="minorHAnsi"/>
                <w:b/>
              </w:rPr>
              <w:t>0</w:t>
            </w:r>
            <w:r>
              <w:rPr>
                <w:rStyle w:val="Schedule"/>
                <w:rFonts w:asciiTheme="minorHAnsi" w:hAnsiTheme="minorHAnsi"/>
                <w:b/>
              </w:rPr>
              <w:t>0 am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84E250B" w14:textId="77777777" w:rsidR="001C3351" w:rsidRDefault="001C3351" w:rsidP="001C3351">
            <w:pPr>
              <w:spacing w:after="120"/>
              <w:rPr>
                <w:rStyle w:val="Schedule"/>
                <w:rFonts w:asciiTheme="minorHAnsi" w:hAnsiTheme="minorHAnsi"/>
                <w:color w:val="auto"/>
                <w:szCs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Registration </w:t>
            </w:r>
            <w:r w:rsidRPr="00854353">
              <w:rPr>
                <w:rStyle w:val="Schedule"/>
                <w:rFonts w:asciiTheme="minorHAnsi" w:hAnsiTheme="minorHAnsi"/>
                <w:color w:val="auto"/>
                <w:sz w:val="22"/>
                <w:szCs w:val="22"/>
              </w:rPr>
              <w:t xml:space="preserve">│ </w:t>
            </w:r>
            <w:r w:rsidRPr="0091330D">
              <w:rPr>
                <w:rStyle w:val="Schedule"/>
                <w:rFonts w:asciiTheme="minorHAnsi" w:hAnsiTheme="minorHAnsi"/>
                <w:color w:val="auto"/>
                <w:szCs w:val="22"/>
              </w:rPr>
              <w:t>Location</w:t>
            </w:r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: </w:t>
            </w:r>
            <w:proofErr w:type="spellStart"/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>Prefunction</w:t>
            </w:r>
            <w:proofErr w:type="spellEnd"/>
          </w:p>
          <w:p w14:paraId="12A45734" w14:textId="77777777" w:rsidR="0040091C" w:rsidRDefault="0040091C" w:rsidP="004E74CE">
            <w:pPr>
              <w:spacing w:after="120"/>
              <w:ind w:left="0" w:firstLine="0"/>
              <w:rPr>
                <w:rStyle w:val="Schedule"/>
                <w:rFonts w:asciiTheme="minorHAnsi" w:hAnsiTheme="minorHAnsi"/>
                <w:color w:val="auto"/>
                <w:szCs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Continental Breakfast</w:t>
            </w:r>
            <w:r w:rsidRPr="00854353">
              <w:rPr>
                <w:rStyle w:val="Schedule"/>
                <w:rFonts w:asciiTheme="minorHAnsi" w:hAnsiTheme="minorHAnsi"/>
                <w:color w:val="auto"/>
                <w:sz w:val="22"/>
                <w:szCs w:val="22"/>
              </w:rPr>
              <w:t xml:space="preserve">│ </w:t>
            </w:r>
            <w:r w:rsidRPr="0091330D">
              <w:rPr>
                <w:rStyle w:val="Schedule"/>
                <w:rFonts w:asciiTheme="minorHAnsi" w:hAnsiTheme="minorHAnsi"/>
                <w:color w:val="auto"/>
                <w:szCs w:val="22"/>
              </w:rPr>
              <w:t>Location</w:t>
            </w:r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: </w:t>
            </w:r>
            <w:proofErr w:type="spellStart"/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>Prefunction</w:t>
            </w:r>
            <w:proofErr w:type="spellEnd"/>
          </w:p>
          <w:p w14:paraId="5C64E8B4" w14:textId="47FA0E0B" w:rsidR="004E74CE" w:rsidRPr="003A4D22" w:rsidRDefault="004E74CE" w:rsidP="0040091C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Exhibitor Showcase </w:t>
            </w:r>
            <w:r w:rsidRPr="00854353">
              <w:rPr>
                <w:rStyle w:val="Schedule"/>
                <w:rFonts w:asciiTheme="minorHAnsi" w:hAnsiTheme="minorHAnsi"/>
                <w:color w:val="auto"/>
                <w:sz w:val="22"/>
                <w:szCs w:val="22"/>
              </w:rPr>
              <w:t xml:space="preserve">│ </w:t>
            </w:r>
            <w:r w:rsidRPr="0091330D">
              <w:rPr>
                <w:rStyle w:val="Schedule"/>
                <w:rFonts w:asciiTheme="minorHAnsi" w:hAnsiTheme="minorHAnsi"/>
                <w:color w:val="auto"/>
                <w:szCs w:val="22"/>
              </w:rPr>
              <w:t>Location</w:t>
            </w:r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 xml:space="preserve">: </w:t>
            </w:r>
            <w:proofErr w:type="spellStart"/>
            <w:r>
              <w:rPr>
                <w:rStyle w:val="Schedule"/>
                <w:rFonts w:asciiTheme="minorHAnsi" w:hAnsiTheme="minorHAnsi"/>
                <w:color w:val="auto"/>
                <w:szCs w:val="22"/>
              </w:rPr>
              <w:t>Prefunction</w:t>
            </w:r>
            <w:proofErr w:type="spellEnd"/>
          </w:p>
        </w:tc>
      </w:tr>
      <w:tr w:rsidR="00A627FB" w:rsidRPr="0024195C" w14:paraId="63E9FD2C" w14:textId="77777777" w:rsidTr="00657BC8">
        <w:trPr>
          <w:trHeight w:hRule="exact" w:val="534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3B10A" w14:textId="77777777" w:rsidR="00A627FB" w:rsidRDefault="00A627FB" w:rsidP="005E2414">
            <w:pPr>
              <w:rPr>
                <w:rStyle w:val="Schedule"/>
                <w:rFonts w:asciiTheme="minorHAnsi" w:hAnsiTheme="minorHAnsi"/>
                <w:b/>
              </w:rPr>
            </w:pPr>
          </w:p>
        </w:tc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589B9683" w14:textId="5F02D42B" w:rsidR="00A627FB" w:rsidRPr="003A4D22" w:rsidRDefault="00A627FB" w:rsidP="00760561">
            <w:pPr>
              <w:rPr>
                <w:rStyle w:val="Schedule"/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A4D22">
              <w:rPr>
                <w:rStyle w:val="Schedule"/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Moderator: </w:t>
            </w:r>
            <w:r w:rsidR="008C4CC8">
              <w:rPr>
                <w:rStyle w:val="Schedule"/>
                <w:rFonts w:asciiTheme="minorHAnsi" w:hAnsiTheme="minorHAnsi"/>
                <w:b/>
                <w:color w:val="auto"/>
                <w:sz w:val="22"/>
                <w:szCs w:val="22"/>
              </w:rPr>
              <w:t>TBD</w:t>
            </w:r>
          </w:p>
        </w:tc>
      </w:tr>
      <w:tr w:rsidR="002C5098" w:rsidRPr="0024195C" w14:paraId="13AC7966" w14:textId="77777777" w:rsidTr="00962431">
        <w:trPr>
          <w:trHeight w:hRule="exact" w:val="910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3BD79A4" w14:textId="51549438" w:rsidR="002C5098" w:rsidRPr="0093354D" w:rsidRDefault="00C8696E" w:rsidP="00C8696E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Style w:val="Schedule"/>
                <w:rFonts w:asciiTheme="minorHAnsi" w:hAnsiTheme="minorHAnsi"/>
                <w:b/>
              </w:rPr>
              <w:t>8</w:t>
            </w:r>
            <w:r w:rsidR="002C5098">
              <w:rPr>
                <w:rStyle w:val="Schedule"/>
                <w:rFonts w:asciiTheme="minorHAnsi" w:hAnsiTheme="minorHAnsi"/>
                <w:b/>
              </w:rPr>
              <w:t>:</w:t>
            </w:r>
            <w:r>
              <w:rPr>
                <w:rStyle w:val="Schedule"/>
                <w:rFonts w:asciiTheme="minorHAnsi" w:hAnsiTheme="minorHAnsi"/>
                <w:b/>
              </w:rPr>
              <w:t>0</w:t>
            </w:r>
            <w:r w:rsidR="002C5098">
              <w:rPr>
                <w:rStyle w:val="Schedule"/>
                <w:rFonts w:asciiTheme="minorHAnsi" w:hAnsiTheme="minorHAnsi"/>
                <w:b/>
              </w:rPr>
              <w:t>0 am –</w:t>
            </w:r>
            <w:r w:rsidR="00B347D0">
              <w:rPr>
                <w:rStyle w:val="Schedule"/>
                <w:rFonts w:asciiTheme="minorHAnsi" w:hAnsiTheme="minorHAnsi"/>
                <w:b/>
              </w:rPr>
              <w:t xml:space="preserve"> </w:t>
            </w:r>
            <w:r w:rsidR="00754297">
              <w:rPr>
                <w:rStyle w:val="Schedule"/>
                <w:rFonts w:asciiTheme="minorHAnsi" w:hAnsiTheme="minorHAnsi"/>
                <w:b/>
              </w:rPr>
              <w:t>8:</w:t>
            </w:r>
            <w:r w:rsidR="00885832">
              <w:rPr>
                <w:rStyle w:val="Schedule"/>
                <w:rFonts w:asciiTheme="minorHAnsi" w:hAnsiTheme="minorHAnsi"/>
                <w:b/>
              </w:rPr>
              <w:t>45</w:t>
            </w:r>
            <w:r w:rsidR="001D65F1">
              <w:rPr>
                <w:rStyle w:val="Schedule"/>
                <w:rFonts w:asciiTheme="minorHAnsi" w:hAnsiTheme="minorHAnsi"/>
                <w:b/>
              </w:rPr>
              <w:t xml:space="preserve"> </w:t>
            </w:r>
            <w:r>
              <w:rPr>
                <w:rStyle w:val="Schedule"/>
                <w:rFonts w:asciiTheme="minorHAnsi" w:hAnsiTheme="minorHAnsi"/>
                <w:b/>
              </w:rPr>
              <w:t>a</w:t>
            </w:r>
            <w:r w:rsidR="002C5098">
              <w:rPr>
                <w:rStyle w:val="Schedule"/>
                <w:rFonts w:asciiTheme="minorHAnsi" w:hAnsiTheme="minorHAnsi"/>
                <w:b/>
              </w:rPr>
              <w:t>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705CB926" w14:textId="77777777" w:rsidR="00FF454F" w:rsidRPr="003F4B7C" w:rsidRDefault="00FF454F" w:rsidP="00FF454F">
            <w:pPr>
              <w:ind w:left="0" w:firstLine="0"/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Update on FDA’s Office of Inspections and Investigations</w:t>
            </w:r>
          </w:p>
          <w:p w14:paraId="5D11BBF3" w14:textId="1E9B6BC7" w:rsidR="00772EEC" w:rsidRDefault="005054DC" w:rsidP="00772EEC">
            <w:pPr>
              <w:ind w:left="302" w:hanging="302"/>
              <w:rPr>
                <w:rFonts w:asciiTheme="minorHAnsi" w:hAnsiTheme="minorHAnsi" w:cs="Arial"/>
                <w:color w:val="000000"/>
              </w:rPr>
            </w:pPr>
            <w:r w:rsidRPr="005054DC">
              <w:rPr>
                <w:rFonts w:asciiTheme="minorHAnsi" w:hAnsiTheme="minorHAnsi" w:cs="Arial"/>
                <w:color w:val="000000"/>
              </w:rPr>
              <w:t xml:space="preserve">Glenn Bass, Acting Director, Office of Human Food Inspectorate-East &amp; </w:t>
            </w:r>
            <w:r w:rsidR="00962431">
              <w:rPr>
                <w:rFonts w:asciiTheme="minorHAnsi" w:hAnsiTheme="minorHAnsi" w:cs="Arial"/>
                <w:color w:val="000000"/>
              </w:rPr>
              <w:br/>
            </w:r>
            <w:r w:rsidRPr="005054DC">
              <w:rPr>
                <w:rFonts w:asciiTheme="minorHAnsi" w:hAnsiTheme="minorHAnsi" w:cs="Arial"/>
                <w:color w:val="000000"/>
              </w:rPr>
              <w:t>Ronald Pace, Director, Division of Human Food Inspectorate, East 1.</w:t>
            </w:r>
          </w:p>
          <w:p w14:paraId="61805792" w14:textId="21A58762" w:rsidR="00760561" w:rsidRPr="00C8696E" w:rsidRDefault="00760561" w:rsidP="00FF454F">
            <w:pPr>
              <w:rPr>
                <w:rStyle w:val="Schedule"/>
                <w:rFonts w:asciiTheme="minorHAnsi" w:hAnsiTheme="minorHAnsi" w:cs="Arial"/>
                <w:b/>
              </w:rPr>
            </w:pPr>
          </w:p>
        </w:tc>
      </w:tr>
      <w:tr w:rsidR="00754297" w:rsidRPr="0024195C" w14:paraId="02AA39B9" w14:textId="77777777" w:rsidTr="00657BC8">
        <w:trPr>
          <w:trHeight w:hRule="exact" w:val="748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F8C865F" w14:textId="7D8EB4DC" w:rsidR="00754297" w:rsidRPr="003A02E3" w:rsidRDefault="00754297" w:rsidP="00C8696E">
            <w:pPr>
              <w:rPr>
                <w:rStyle w:val="Schedule"/>
                <w:rFonts w:asciiTheme="minorHAnsi" w:hAnsiTheme="minorHAnsi"/>
                <w:b/>
              </w:rPr>
            </w:pPr>
            <w:r w:rsidRPr="003A02E3">
              <w:rPr>
                <w:rStyle w:val="Schedule"/>
                <w:rFonts w:asciiTheme="minorHAnsi" w:hAnsiTheme="minorHAnsi"/>
                <w:b/>
              </w:rPr>
              <w:t>8:</w:t>
            </w:r>
            <w:r w:rsidR="00885832" w:rsidRPr="003A02E3">
              <w:rPr>
                <w:rStyle w:val="Schedule"/>
                <w:rFonts w:asciiTheme="minorHAnsi" w:hAnsiTheme="minorHAnsi"/>
                <w:b/>
              </w:rPr>
              <w:t>45</w:t>
            </w:r>
            <w:r w:rsidRPr="003A02E3">
              <w:rPr>
                <w:rStyle w:val="Schedule"/>
                <w:rFonts w:asciiTheme="minorHAnsi" w:hAnsiTheme="minorHAnsi"/>
                <w:b/>
              </w:rPr>
              <w:t xml:space="preserve"> am – 9:</w:t>
            </w:r>
            <w:r w:rsidR="00885832" w:rsidRPr="003A02E3">
              <w:rPr>
                <w:rStyle w:val="Schedule"/>
                <w:rFonts w:asciiTheme="minorHAnsi" w:hAnsiTheme="minorHAnsi"/>
                <w:b/>
              </w:rPr>
              <w:t>3</w:t>
            </w:r>
            <w:r w:rsidRPr="003A02E3">
              <w:rPr>
                <w:rStyle w:val="Schedule"/>
                <w:rFonts w:asciiTheme="minorHAnsi" w:hAnsiTheme="minorHAnsi"/>
                <w:b/>
              </w:rPr>
              <w:t>0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4ED45820" w14:textId="77777777" w:rsidR="003A02E3" w:rsidRPr="003A02E3" w:rsidRDefault="003A02E3" w:rsidP="003A02E3">
            <w:pPr>
              <w:ind w:left="302" w:hanging="302"/>
              <w:rPr>
                <w:rStyle w:val="Schedule"/>
                <w:rFonts w:asciiTheme="minorHAnsi" w:hAnsiTheme="minorHAnsi" w:cs="Arial"/>
                <w:b/>
                <w:sz w:val="22"/>
                <w:szCs w:val="22"/>
              </w:rPr>
            </w:pPr>
            <w:r w:rsidRPr="003A02E3">
              <w:rPr>
                <w:rStyle w:val="Schedule"/>
                <w:rFonts w:asciiTheme="minorHAnsi" w:hAnsiTheme="minorHAnsi" w:cs="Arial"/>
                <w:b/>
                <w:sz w:val="22"/>
                <w:szCs w:val="22"/>
              </w:rPr>
              <w:t>Drugs vs. Supplements</w:t>
            </w:r>
          </w:p>
          <w:p w14:paraId="3D0BA448" w14:textId="6909A972" w:rsidR="00754297" w:rsidRPr="003A02E3" w:rsidRDefault="003A02E3" w:rsidP="003A02E3">
            <w:pP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</w:pPr>
            <w:r w:rsidRPr="003A02E3"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  <w:t xml:space="preserve">Siobhan </w:t>
            </w:r>
            <w:r w:rsidR="0025470D"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  <w:t>Ga</w:t>
            </w:r>
            <w:r w:rsidR="00154446"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  <w:t>ll</w:t>
            </w:r>
            <w:r w:rsidR="0025470D"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  <w:t xml:space="preserve">agher </w:t>
            </w:r>
            <w:r w:rsidRPr="003A02E3"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  <w:t>Taylor, FDA</w:t>
            </w:r>
            <w:r w:rsidR="0025470D"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  <w:t xml:space="preserve"> Dietary Supplement Nutritional Expert</w:t>
            </w:r>
          </w:p>
        </w:tc>
      </w:tr>
      <w:tr w:rsidR="003267F4" w:rsidRPr="0024195C" w14:paraId="221B16BA" w14:textId="77777777" w:rsidTr="0016557B">
        <w:trPr>
          <w:trHeight w:hRule="exact" w:val="937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D2D969E" w14:textId="3FD74925" w:rsidR="003267F4" w:rsidRPr="003A02E3" w:rsidRDefault="001D65F1" w:rsidP="00C8696E">
            <w:pPr>
              <w:rPr>
                <w:rStyle w:val="Schedule"/>
                <w:rFonts w:asciiTheme="minorHAnsi" w:hAnsiTheme="minorHAnsi"/>
                <w:b/>
              </w:rPr>
            </w:pPr>
            <w:r w:rsidRPr="003A02E3">
              <w:rPr>
                <w:rStyle w:val="Schedule"/>
                <w:rFonts w:asciiTheme="minorHAnsi" w:hAnsiTheme="minorHAnsi"/>
                <w:b/>
              </w:rPr>
              <w:t>9:</w:t>
            </w:r>
            <w:r w:rsidR="00885832" w:rsidRPr="003A02E3">
              <w:rPr>
                <w:rStyle w:val="Schedule"/>
                <w:rFonts w:asciiTheme="minorHAnsi" w:hAnsiTheme="minorHAnsi"/>
                <w:b/>
              </w:rPr>
              <w:t>3</w:t>
            </w:r>
            <w:r w:rsidRPr="003A02E3">
              <w:rPr>
                <w:rStyle w:val="Schedule"/>
                <w:rFonts w:asciiTheme="minorHAnsi" w:hAnsiTheme="minorHAnsi"/>
                <w:b/>
              </w:rPr>
              <w:t>0</w:t>
            </w:r>
            <w:r w:rsidR="003267F4" w:rsidRPr="003A02E3">
              <w:rPr>
                <w:rStyle w:val="Schedule"/>
                <w:rFonts w:asciiTheme="minorHAnsi" w:hAnsiTheme="minorHAnsi"/>
                <w:b/>
              </w:rPr>
              <w:t xml:space="preserve"> am – </w:t>
            </w:r>
            <w:r w:rsidR="00885832" w:rsidRPr="003A02E3">
              <w:rPr>
                <w:rStyle w:val="Schedule"/>
                <w:rFonts w:asciiTheme="minorHAnsi" w:hAnsiTheme="minorHAnsi"/>
                <w:b/>
              </w:rPr>
              <w:t>10</w:t>
            </w:r>
            <w:r w:rsidR="003267F4" w:rsidRPr="003A02E3">
              <w:rPr>
                <w:rStyle w:val="Schedule"/>
                <w:rFonts w:asciiTheme="minorHAnsi" w:hAnsiTheme="minorHAnsi"/>
                <w:b/>
              </w:rPr>
              <w:t>:</w:t>
            </w:r>
            <w:r w:rsidR="00885832" w:rsidRPr="003A02E3">
              <w:rPr>
                <w:rStyle w:val="Schedule"/>
                <w:rFonts w:asciiTheme="minorHAnsi" w:hAnsiTheme="minorHAnsi"/>
                <w:b/>
              </w:rPr>
              <w:t>15</w:t>
            </w:r>
            <w:r w:rsidR="003267F4" w:rsidRPr="003A02E3">
              <w:rPr>
                <w:rStyle w:val="Schedule"/>
                <w:rFonts w:asciiTheme="minorHAnsi" w:hAnsiTheme="minorHAnsi"/>
                <w:b/>
              </w:rPr>
              <w:t xml:space="preserve">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8F8211D" w14:textId="0F80DF0C" w:rsidR="00754C69" w:rsidRPr="003A02E3" w:rsidRDefault="0022297F" w:rsidP="008E1FEC">
            <w:pPr>
              <w:ind w:left="302" w:hanging="302"/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Allergen Cross-Contact in Retail: Understanding the Risks, Challenges and Solutions</w:t>
            </w:r>
            <w:r w:rsidR="003A02E3" w:rsidRPr="003A02E3">
              <w:rPr>
                <w:rFonts w:asciiTheme="minorHAnsi" w:hAnsiTheme="minorHAnsi" w:cstheme="minorHAnsi"/>
                <w:b/>
                <w:color w:val="000000"/>
              </w:rPr>
              <w:br/>
            </w:r>
            <w:r w:rsidR="003A02E3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Ellen Boyer, CP-</w:t>
            </w:r>
            <w:proofErr w:type="gramStart"/>
            <w:r w:rsidR="003A02E3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FS,  Manager</w:t>
            </w:r>
            <w:proofErr w:type="gramEnd"/>
            <w:r w:rsidR="003A02E3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Retail Food Safety and Regulatory Compliance, Quality Assurance Division, Wakefern</w:t>
            </w:r>
          </w:p>
        </w:tc>
      </w:tr>
      <w:tr w:rsidR="003267F4" w:rsidRPr="0024195C" w14:paraId="6F2554A8" w14:textId="77777777" w:rsidTr="0016557B">
        <w:trPr>
          <w:trHeight w:hRule="exact" w:val="460"/>
        </w:trPr>
        <w:tc>
          <w:tcPr>
            <w:tcW w:w="19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C515C5" w14:textId="66D9A260" w:rsidR="003267F4" w:rsidRDefault="00885832" w:rsidP="00C8696E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Style w:val="Schedule"/>
                <w:rFonts w:asciiTheme="minorHAnsi" w:hAnsiTheme="minorHAnsi"/>
                <w:b/>
              </w:rPr>
              <w:t>10:15</w:t>
            </w:r>
            <w:r w:rsidR="003B5C22">
              <w:rPr>
                <w:rStyle w:val="Schedule"/>
                <w:rFonts w:asciiTheme="minorHAnsi" w:hAnsiTheme="minorHAnsi"/>
                <w:b/>
              </w:rPr>
              <w:t xml:space="preserve"> am – 1</w:t>
            </w:r>
            <w:r>
              <w:rPr>
                <w:rStyle w:val="Schedule"/>
                <w:rFonts w:asciiTheme="minorHAnsi" w:hAnsiTheme="minorHAnsi"/>
                <w:b/>
              </w:rPr>
              <w:t>0</w:t>
            </w:r>
            <w:r w:rsidR="003B5C22">
              <w:rPr>
                <w:rStyle w:val="Schedule"/>
                <w:rFonts w:asciiTheme="minorHAnsi" w:hAnsiTheme="minorHAnsi"/>
                <w:b/>
              </w:rPr>
              <w:t>:</w:t>
            </w:r>
            <w:r>
              <w:rPr>
                <w:rStyle w:val="Schedule"/>
                <w:rFonts w:asciiTheme="minorHAnsi" w:hAnsiTheme="minorHAnsi"/>
                <w:b/>
              </w:rPr>
              <w:t>3</w:t>
            </w:r>
            <w:r w:rsidR="003B5C22">
              <w:rPr>
                <w:rStyle w:val="Schedule"/>
                <w:rFonts w:asciiTheme="minorHAnsi" w:hAnsiTheme="minorHAnsi"/>
                <w:b/>
              </w:rPr>
              <w:t>0 am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A40748" w14:textId="497DBE5C" w:rsidR="003A02E3" w:rsidRPr="00F65E08" w:rsidRDefault="00885832" w:rsidP="003A02E3">
            <w:pPr>
              <w:ind w:left="302" w:hanging="302"/>
              <w:rPr>
                <w:rStyle w:val="Schedule"/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Style w:val="Schedule"/>
                <w:rFonts w:asciiTheme="minorHAnsi" w:hAnsiTheme="minorHAnsi" w:cs="Arial"/>
                <w:b/>
                <w:sz w:val="22"/>
                <w:szCs w:val="22"/>
              </w:rPr>
              <w:t>Break</w:t>
            </w:r>
            <w:r w:rsidR="00874538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  <w:p w14:paraId="7FE0D3AB" w14:textId="59AE3196" w:rsidR="003B5C22" w:rsidRPr="00F65E08" w:rsidRDefault="003B5C22" w:rsidP="00321F89">
            <w:pPr>
              <w:ind w:left="302" w:hanging="302"/>
              <w:rPr>
                <w:rStyle w:val="Schedule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B5C22" w:rsidRPr="0024195C" w14:paraId="623D5330" w14:textId="77777777" w:rsidTr="001170D2">
        <w:trPr>
          <w:trHeight w:hRule="exact" w:val="882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57E80B2C" w14:textId="53E37000" w:rsidR="003B5C22" w:rsidRDefault="003B5C22" w:rsidP="003B5C22">
            <w:pPr>
              <w:rPr>
                <w:rStyle w:val="Schedule"/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10:</w:t>
            </w:r>
            <w:r w:rsidR="00885832">
              <w:rPr>
                <w:rFonts w:asciiTheme="minorHAnsi" w:hAnsiTheme="minorHAnsi"/>
                <w:b/>
              </w:rPr>
              <w:t>3</w:t>
            </w:r>
            <w:r>
              <w:rPr>
                <w:rFonts w:asciiTheme="minorHAnsi" w:hAnsiTheme="minorHAnsi"/>
                <w:b/>
              </w:rPr>
              <w:t>0 am – 1</w:t>
            </w:r>
            <w:r w:rsidR="00885832">
              <w:rPr>
                <w:rFonts w:asciiTheme="minorHAnsi" w:hAnsiTheme="minorHAnsi"/>
                <w:b/>
              </w:rPr>
              <w:t>1</w:t>
            </w:r>
            <w:r w:rsidR="001D5A0B">
              <w:rPr>
                <w:rFonts w:asciiTheme="minorHAnsi" w:hAnsiTheme="minorHAnsi"/>
                <w:b/>
              </w:rPr>
              <w:t>:3</w:t>
            </w:r>
            <w:r>
              <w:rPr>
                <w:rFonts w:asciiTheme="minorHAnsi" w:hAnsiTheme="minorHAnsi"/>
                <w:b/>
              </w:rPr>
              <w:t>0 am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142496C" w14:textId="2219912D" w:rsidR="001D5A0B" w:rsidRPr="0016557B" w:rsidRDefault="00E215DB" w:rsidP="001D5A0B">
            <w:pPr>
              <w:ind w:left="302" w:hanging="30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64153">
              <w:rPr>
                <w:rStyle w:val="Schedule"/>
                <w:rFonts w:asciiTheme="minorHAnsi" w:hAnsiTheme="minorHAnsi"/>
                <w:color w:val="auto"/>
              </w:rPr>
              <w:t xml:space="preserve"> </w:t>
            </w:r>
            <w:r w:rsidR="001D5A0B" w:rsidRPr="0016557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AI </w:t>
            </w:r>
            <w:r w:rsidR="000C3755" w:rsidRPr="0016557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Impacts on Food Safety</w:t>
            </w:r>
          </w:p>
          <w:p w14:paraId="7C018AF8" w14:textId="5D765169" w:rsidR="003B5C22" w:rsidRPr="0016557B" w:rsidRDefault="000C3755" w:rsidP="001D5A0B">
            <w:pPr>
              <w:rPr>
                <w:rStyle w:val="Schedule"/>
                <w:rFonts w:asciiTheme="minorHAnsi" w:hAnsiTheme="minorHAnsi" w:cs="Arial"/>
                <w:bCs/>
                <w:sz w:val="22"/>
                <w:szCs w:val="22"/>
              </w:rPr>
            </w:pPr>
            <w:r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Bruno Miereles Xavier, </w:t>
            </w:r>
            <w:proofErr w:type="spellStart"/>
            <w:proofErr w:type="gramStart"/>
            <w:r w:rsidR="008128DF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Ph.D</w:t>
            </w:r>
            <w:proofErr w:type="spellEnd"/>
            <w:proofErr w:type="gramEnd"/>
            <w:r w:rsidR="008128DF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Senior Extension </w:t>
            </w:r>
            <w:proofErr w:type="spellStart"/>
            <w:r w:rsidR="008128DF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Assoicate</w:t>
            </w:r>
            <w:proofErr w:type="spellEnd"/>
            <w:r w:rsidR="008128DF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/Process Authority, </w:t>
            </w:r>
            <w:r w:rsidR="001170D2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Cornell Food Venture </w:t>
            </w:r>
            <w:proofErr w:type="spellStart"/>
            <w:r w:rsidR="001170D2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Centure</w:t>
            </w:r>
            <w:proofErr w:type="spellEnd"/>
            <w:r w:rsidR="001170D2"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r w:rsidRPr="001655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Cornell University</w:t>
            </w:r>
          </w:p>
        </w:tc>
      </w:tr>
      <w:tr w:rsidR="009F1DEA" w:rsidRPr="0024195C" w14:paraId="784AD9BE" w14:textId="77777777" w:rsidTr="00334C1B">
        <w:trPr>
          <w:trHeight w:hRule="exact" w:val="713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0CB4FD7C" w14:textId="50DE8DA7" w:rsidR="009F1DEA" w:rsidRDefault="009F1DEA" w:rsidP="009F1DEA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11</w:t>
            </w:r>
            <w:r w:rsidR="00E760A9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 w:rsidR="008459BF">
              <w:rPr>
                <w:rStyle w:val="Schedule"/>
                <w:rFonts w:asciiTheme="minorHAnsi" w:hAnsiTheme="minorHAnsi"/>
                <w:b/>
                <w:color w:val="auto"/>
              </w:rPr>
              <w:t>30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 xml:space="preserve"> am – </w:t>
            </w:r>
            <w:r w:rsidR="00E760A9">
              <w:rPr>
                <w:rStyle w:val="Schedule"/>
                <w:rFonts w:asciiTheme="minorHAnsi" w:hAnsiTheme="minorHAnsi"/>
                <w:b/>
                <w:color w:val="auto"/>
              </w:rPr>
              <w:t>12:00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 xml:space="preserve"> </w:t>
            </w:r>
            <w:r w:rsidR="00E760A9">
              <w:rPr>
                <w:rStyle w:val="Schedule"/>
                <w:rFonts w:asciiTheme="minorHAnsi" w:hAnsiTheme="minorHAnsi"/>
                <w:b/>
                <w:color w:val="auto"/>
              </w:rPr>
              <w:t>p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m</w:t>
            </w:r>
          </w:p>
        </w:tc>
        <w:tc>
          <w:tcPr>
            <w:tcW w:w="900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65CDBC56" w14:textId="6776DB64" w:rsidR="00B57091" w:rsidRPr="006F2383" w:rsidRDefault="00754C69" w:rsidP="00B57091">
            <w:pPr>
              <w:ind w:left="302" w:hanging="302"/>
              <w:rPr>
                <w:rStyle w:val="Schedule"/>
                <w:rFonts w:asciiTheme="minorHAnsi" w:hAnsiTheme="minorHAnsi" w:cstheme="minorHAnsi"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>Closing Remarks</w:t>
            </w:r>
            <w:r w:rsidR="00BB47C6">
              <w:rPr>
                <w:rStyle w:val="Schedule"/>
                <w:rFonts w:asciiTheme="minorHAnsi" w:hAnsiTheme="minorHAnsi"/>
                <w:b/>
                <w:color w:val="auto"/>
                <w:sz w:val="22"/>
              </w:rPr>
              <w:t xml:space="preserve"> &amp; Adjournment</w:t>
            </w:r>
          </w:p>
          <w:p w14:paraId="166D405C" w14:textId="3E9D7398" w:rsidR="00316A3A" w:rsidRDefault="00316A3A" w:rsidP="008459BF">
            <w:pPr>
              <w:ind w:left="302" w:hanging="302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9F1DEA" w:rsidRPr="0024195C" w14:paraId="70B0E7B5" w14:textId="77777777" w:rsidTr="00BB2525">
        <w:trPr>
          <w:trHeight w:hRule="exact" w:val="453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F7A8BE" w14:textId="66857057" w:rsidR="009F1DEA" w:rsidRDefault="00F52E44" w:rsidP="009F1DEA">
            <w:pPr>
              <w:rPr>
                <w:rStyle w:val="Schedule"/>
                <w:rFonts w:asciiTheme="minorHAnsi" w:hAnsiTheme="minorHAnsi"/>
                <w:b/>
                <w:color w:val="auto"/>
              </w:rPr>
            </w:pPr>
            <w:r>
              <w:rPr>
                <w:rStyle w:val="Schedule"/>
                <w:rFonts w:asciiTheme="minorHAnsi" w:hAnsiTheme="minorHAnsi"/>
                <w:b/>
                <w:color w:val="auto"/>
              </w:rPr>
              <w:t>12:00</w:t>
            </w:r>
            <w:r w:rsidR="009F1DEA">
              <w:rPr>
                <w:rStyle w:val="Schedule"/>
                <w:rFonts w:asciiTheme="minorHAnsi" w:hAnsiTheme="minorHAnsi"/>
                <w:b/>
                <w:color w:val="auto"/>
              </w:rPr>
              <w:t xml:space="preserve"> </w:t>
            </w:r>
            <w:r>
              <w:rPr>
                <w:rStyle w:val="Schedule"/>
                <w:rFonts w:asciiTheme="minorHAnsi" w:hAnsiTheme="minorHAnsi"/>
                <w:b/>
                <w:color w:val="auto"/>
              </w:rPr>
              <w:t>p</w:t>
            </w:r>
            <w:r w:rsidR="009F1DEA">
              <w:rPr>
                <w:rStyle w:val="Schedule"/>
                <w:rFonts w:asciiTheme="minorHAnsi" w:hAnsiTheme="minorHAnsi"/>
                <w:b/>
                <w:color w:val="auto"/>
              </w:rPr>
              <w:t>m – 1</w:t>
            </w:r>
            <w:r w:rsidR="00E91715">
              <w:rPr>
                <w:rStyle w:val="Schedule"/>
                <w:rFonts w:asciiTheme="minorHAnsi" w:hAnsiTheme="minorHAnsi"/>
                <w:b/>
                <w:color w:val="auto"/>
              </w:rPr>
              <w:t>2</w:t>
            </w:r>
            <w:r w:rsidR="009F1DEA">
              <w:rPr>
                <w:rStyle w:val="Schedule"/>
                <w:rFonts w:asciiTheme="minorHAnsi" w:hAnsiTheme="minorHAnsi"/>
                <w:b/>
                <w:color w:val="auto"/>
              </w:rPr>
              <w:t>:</w:t>
            </w:r>
            <w:r w:rsidR="00E91715">
              <w:rPr>
                <w:rStyle w:val="Schedule"/>
                <w:rFonts w:asciiTheme="minorHAnsi" w:hAnsiTheme="minorHAnsi"/>
                <w:b/>
                <w:color w:val="auto"/>
              </w:rPr>
              <w:t>3</w:t>
            </w:r>
            <w:r w:rsidR="00BB47C6">
              <w:rPr>
                <w:rStyle w:val="Schedule"/>
                <w:rFonts w:asciiTheme="minorHAnsi" w:hAnsiTheme="minorHAnsi"/>
                <w:b/>
                <w:color w:val="auto"/>
              </w:rPr>
              <w:t>0</w:t>
            </w:r>
            <w:r w:rsidR="009F1DEA">
              <w:rPr>
                <w:rStyle w:val="Schedule"/>
                <w:rFonts w:asciiTheme="minorHAnsi" w:hAnsiTheme="minorHAnsi"/>
                <w:b/>
                <w:color w:val="auto"/>
              </w:rPr>
              <w:t xml:space="preserve"> pm</w:t>
            </w:r>
          </w:p>
        </w:tc>
        <w:tc>
          <w:tcPr>
            <w:tcW w:w="90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4118F3D" w14:textId="0BEF2417" w:rsidR="009F1DEA" w:rsidRPr="003B351E" w:rsidRDefault="00BB47C6" w:rsidP="009F1DE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NEFDOA Board Meeting</w:t>
            </w:r>
          </w:p>
        </w:tc>
      </w:tr>
    </w:tbl>
    <w:p w14:paraId="526728DF" w14:textId="77777777" w:rsidR="00D11EC5" w:rsidRDefault="00D11EC5" w:rsidP="00807D3D">
      <w:pPr>
        <w:ind w:left="0" w:firstLine="0"/>
      </w:pPr>
    </w:p>
    <w:p w14:paraId="6F47F9F2" w14:textId="38B0CEC9" w:rsidR="00160C34" w:rsidRDefault="00160C34" w:rsidP="00160C34">
      <w:pPr>
        <w:spacing w:before="120"/>
        <w:ind w:left="0" w:firstLine="0"/>
        <w:rPr>
          <w:b/>
          <w:bCs/>
        </w:rPr>
      </w:pPr>
    </w:p>
    <w:p w14:paraId="57912278" w14:textId="77777777" w:rsidR="00997CFC" w:rsidRDefault="00EC5B81" w:rsidP="00AD7FFC">
      <w:pPr>
        <w:pStyle w:val="NormalWeb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97CFC">
        <w:rPr>
          <w:b/>
          <w:bCs/>
        </w:rPr>
        <w:t>Contact hours available on request</w:t>
      </w:r>
    </w:p>
    <w:p w14:paraId="76F7F35A" w14:textId="660A3DB5" w:rsidR="00D11EC5" w:rsidRPr="00C42B27" w:rsidRDefault="00997CFC" w:rsidP="00C42B27">
      <w:pPr>
        <w:pStyle w:val="NormalWeb"/>
        <w:jc w:val="center"/>
        <w:rPr>
          <w:b/>
          <w:bCs/>
        </w:rPr>
      </w:pPr>
      <w:r>
        <w:rPr>
          <w:b/>
          <w:bCs/>
        </w:rPr>
        <w:t xml:space="preserve">Silent Auction </w:t>
      </w:r>
      <w:r w:rsidR="00C42B27">
        <w:rPr>
          <w:b/>
          <w:bCs/>
        </w:rPr>
        <w:t>donations welcome, receipts for donations available</w:t>
      </w:r>
      <w:r w:rsidR="00160C34">
        <w:rPr>
          <w:b/>
          <w:bCs/>
        </w:rPr>
        <w:tab/>
      </w:r>
      <w:r w:rsidR="00160C34">
        <w:rPr>
          <w:b/>
          <w:bCs/>
        </w:rPr>
        <w:tab/>
      </w:r>
      <w:proofErr w:type="spellStart"/>
      <w:r w:rsidR="005F6E86">
        <w:rPr>
          <w:sz w:val="2"/>
          <w:szCs w:val="2"/>
        </w:rPr>
        <w:t>N</w:t>
      </w:r>
      <w:r w:rsidR="002C030E">
        <w:rPr>
          <w:sz w:val="2"/>
          <w:szCs w:val="2"/>
        </w:rPr>
        <w:t>vcx</w:t>
      </w:r>
      <w:proofErr w:type="spellEnd"/>
    </w:p>
    <w:sectPr w:rsidR="00D11EC5" w:rsidRPr="00C42B27" w:rsidSect="00EC5B81">
      <w:headerReference w:type="default" r:id="rId12"/>
      <w:footerReference w:type="default" r:id="rId13"/>
      <w:pgSz w:w="12240" w:h="15840" w:code="1"/>
      <w:pgMar w:top="360" w:right="1080" w:bottom="288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D9C15" w14:textId="77777777" w:rsidR="00FA35D3" w:rsidRDefault="00FA35D3" w:rsidP="003F1D21">
      <w:r>
        <w:separator/>
      </w:r>
    </w:p>
  </w:endnote>
  <w:endnote w:type="continuationSeparator" w:id="0">
    <w:p w14:paraId="62CB4680" w14:textId="77777777" w:rsidR="00FA35D3" w:rsidRDefault="00FA35D3" w:rsidP="003F1D21">
      <w:r>
        <w:continuationSeparator/>
      </w:r>
    </w:p>
  </w:endnote>
  <w:endnote w:type="continuationNotice" w:id="1">
    <w:p w14:paraId="18CC8FE5" w14:textId="77777777" w:rsidR="00FA35D3" w:rsidRDefault="00FA3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CB95" w14:textId="3CB592CD" w:rsidR="002C2EC1" w:rsidRPr="004A7073" w:rsidRDefault="002C2EC1" w:rsidP="00C50033">
    <w:pPr>
      <w:tabs>
        <w:tab w:val="center" w:pos="5220"/>
        <w:tab w:val="right" w:pos="10080"/>
      </w:tabs>
      <w:ind w:left="0" w:firstLine="0"/>
      <w:rPr>
        <w:rFonts w:asciiTheme="minorHAnsi" w:hAnsiTheme="minorHAnsi"/>
        <w:sz w:val="18"/>
        <w:szCs w:val="22"/>
      </w:rPr>
    </w:pPr>
    <w:r w:rsidRPr="004A7073">
      <w:rPr>
        <w:rFonts w:asciiTheme="minorHAnsi" w:hAnsiTheme="minorHAnsi"/>
        <w:sz w:val="18"/>
        <w:szCs w:val="22"/>
      </w:rPr>
      <w:t xml:space="preserve">Page </w:t>
    </w:r>
    <w:r w:rsidRPr="004A7073">
      <w:rPr>
        <w:rFonts w:asciiTheme="minorHAnsi" w:hAnsiTheme="minorHAnsi"/>
        <w:sz w:val="18"/>
        <w:szCs w:val="22"/>
      </w:rPr>
      <w:fldChar w:fldCharType="begin"/>
    </w:r>
    <w:r w:rsidRPr="004A7073">
      <w:rPr>
        <w:rFonts w:asciiTheme="minorHAnsi" w:hAnsiTheme="minorHAnsi"/>
        <w:sz w:val="18"/>
        <w:szCs w:val="22"/>
      </w:rPr>
      <w:instrText xml:space="preserve"> PAGE </w:instrText>
    </w:r>
    <w:r w:rsidRPr="004A7073">
      <w:rPr>
        <w:rFonts w:asciiTheme="minorHAnsi" w:hAnsiTheme="minorHAnsi"/>
        <w:sz w:val="18"/>
        <w:szCs w:val="22"/>
      </w:rPr>
      <w:fldChar w:fldCharType="separate"/>
    </w:r>
    <w:r w:rsidR="003E7CD4">
      <w:rPr>
        <w:rFonts w:asciiTheme="minorHAnsi" w:hAnsiTheme="minorHAnsi"/>
        <w:noProof/>
        <w:sz w:val="18"/>
        <w:szCs w:val="22"/>
      </w:rPr>
      <w:t>5</w:t>
    </w:r>
    <w:r w:rsidRPr="004A7073">
      <w:rPr>
        <w:rFonts w:asciiTheme="minorHAnsi" w:hAnsiTheme="minorHAnsi"/>
        <w:sz w:val="18"/>
        <w:szCs w:val="22"/>
      </w:rPr>
      <w:fldChar w:fldCharType="end"/>
    </w:r>
    <w:r w:rsidRPr="004A7073">
      <w:rPr>
        <w:rFonts w:asciiTheme="minorHAnsi" w:hAnsiTheme="minorHAnsi"/>
        <w:sz w:val="18"/>
        <w:szCs w:val="22"/>
      </w:rPr>
      <w:t xml:space="preserve"> of </w:t>
    </w:r>
    <w:r w:rsidRPr="004A7073">
      <w:rPr>
        <w:rFonts w:asciiTheme="minorHAnsi" w:hAnsiTheme="minorHAnsi"/>
        <w:sz w:val="18"/>
        <w:szCs w:val="22"/>
      </w:rPr>
      <w:fldChar w:fldCharType="begin"/>
    </w:r>
    <w:r w:rsidRPr="004A7073">
      <w:rPr>
        <w:rFonts w:asciiTheme="minorHAnsi" w:hAnsiTheme="minorHAnsi"/>
        <w:sz w:val="18"/>
        <w:szCs w:val="22"/>
      </w:rPr>
      <w:instrText xml:space="preserve"> NUMPAGES  </w:instrText>
    </w:r>
    <w:r w:rsidRPr="004A7073">
      <w:rPr>
        <w:rFonts w:asciiTheme="minorHAnsi" w:hAnsiTheme="minorHAnsi"/>
        <w:sz w:val="18"/>
        <w:szCs w:val="22"/>
      </w:rPr>
      <w:fldChar w:fldCharType="separate"/>
    </w:r>
    <w:r w:rsidR="003E7CD4">
      <w:rPr>
        <w:rFonts w:asciiTheme="minorHAnsi" w:hAnsiTheme="minorHAnsi"/>
        <w:noProof/>
        <w:sz w:val="18"/>
        <w:szCs w:val="22"/>
      </w:rPr>
      <w:t>5</w:t>
    </w:r>
    <w:r w:rsidRPr="004A7073">
      <w:rPr>
        <w:rFonts w:asciiTheme="minorHAnsi" w:hAnsiTheme="minorHAnsi"/>
        <w:sz w:val="18"/>
        <w:szCs w:val="22"/>
      </w:rPr>
      <w:fldChar w:fldCharType="end"/>
    </w:r>
    <w:r w:rsidR="00486E01">
      <w:rPr>
        <w:rFonts w:asciiTheme="minorHAnsi" w:hAnsiTheme="minorHAnsi"/>
        <w:sz w:val="18"/>
        <w:szCs w:val="22"/>
      </w:rPr>
      <w:tab/>
    </w:r>
    <w:r w:rsidR="00621A8F">
      <w:rPr>
        <w:rFonts w:asciiTheme="minorHAnsi" w:hAnsiTheme="minorHAnsi"/>
        <w:sz w:val="18"/>
        <w:szCs w:val="22"/>
      </w:rPr>
      <w:tab/>
    </w:r>
    <w:r w:rsidR="00912746">
      <w:rPr>
        <w:rFonts w:asciiTheme="minorHAnsi" w:hAnsiTheme="minorHAnsi"/>
        <w:sz w:val="18"/>
        <w:szCs w:val="22"/>
      </w:rPr>
      <w:t>Updated</w:t>
    </w:r>
    <w:r w:rsidR="00A750D1">
      <w:rPr>
        <w:rFonts w:asciiTheme="minorHAnsi" w:hAnsiTheme="minorHAnsi"/>
        <w:sz w:val="18"/>
        <w:szCs w:val="22"/>
      </w:rPr>
      <w:t xml:space="preserve"> </w:t>
    </w:r>
    <w:r w:rsidR="002146AF">
      <w:rPr>
        <w:rFonts w:asciiTheme="minorHAnsi" w:hAnsiTheme="minorHAnsi"/>
        <w:sz w:val="18"/>
        <w:szCs w:val="22"/>
      </w:rPr>
      <w:t>07/</w:t>
    </w:r>
    <w:r w:rsidR="005E56AB">
      <w:rPr>
        <w:rFonts w:asciiTheme="minorHAnsi" w:hAnsiTheme="minorHAnsi"/>
        <w:sz w:val="18"/>
        <w:szCs w:val="22"/>
      </w:rPr>
      <w:t>24</w:t>
    </w:r>
    <w:r w:rsidR="002146AF">
      <w:rPr>
        <w:rFonts w:asciiTheme="minorHAnsi" w:hAnsiTheme="minorHAnsi"/>
        <w:sz w:val="18"/>
        <w:szCs w:val="22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B49B" w14:textId="77777777" w:rsidR="00FA35D3" w:rsidRDefault="00FA35D3" w:rsidP="003F1D21">
      <w:r>
        <w:separator/>
      </w:r>
    </w:p>
  </w:footnote>
  <w:footnote w:type="continuationSeparator" w:id="0">
    <w:p w14:paraId="234FEBB8" w14:textId="77777777" w:rsidR="00FA35D3" w:rsidRDefault="00FA35D3" w:rsidP="003F1D21">
      <w:r>
        <w:continuationSeparator/>
      </w:r>
    </w:p>
  </w:footnote>
  <w:footnote w:type="continuationNotice" w:id="1">
    <w:p w14:paraId="02B068B7" w14:textId="77777777" w:rsidR="00FA35D3" w:rsidRDefault="00FA35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901777"/>
      <w:docPartObj>
        <w:docPartGallery w:val="Watermarks"/>
        <w:docPartUnique/>
      </w:docPartObj>
    </w:sdtPr>
    <w:sdtEndPr/>
    <w:sdtContent>
      <w:p w14:paraId="67447709" w14:textId="06AFC83D" w:rsidR="008877AE" w:rsidRDefault="00FA35D3">
        <w:pPr>
          <w:pStyle w:val="Header"/>
        </w:pPr>
        <w:r>
          <w:rPr>
            <w:noProof/>
          </w:rPr>
          <w:pict w14:anchorId="37B477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741CA"/>
    <w:multiLevelType w:val="hybridMultilevel"/>
    <w:tmpl w:val="4D66C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A51A5"/>
    <w:multiLevelType w:val="hybridMultilevel"/>
    <w:tmpl w:val="EF6E0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31720"/>
    <w:multiLevelType w:val="hybridMultilevel"/>
    <w:tmpl w:val="A4108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236D8"/>
    <w:multiLevelType w:val="hybridMultilevel"/>
    <w:tmpl w:val="56AC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51D83"/>
    <w:multiLevelType w:val="hybridMultilevel"/>
    <w:tmpl w:val="B1826C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2A6C75"/>
    <w:multiLevelType w:val="hybridMultilevel"/>
    <w:tmpl w:val="041E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C67E1"/>
    <w:multiLevelType w:val="hybridMultilevel"/>
    <w:tmpl w:val="ECDC55CE"/>
    <w:lvl w:ilvl="0" w:tplc="0084062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83638"/>
    <w:multiLevelType w:val="hybridMultilevel"/>
    <w:tmpl w:val="98C67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51425"/>
    <w:multiLevelType w:val="hybridMultilevel"/>
    <w:tmpl w:val="57D8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E47E5"/>
    <w:multiLevelType w:val="hybridMultilevel"/>
    <w:tmpl w:val="312859EC"/>
    <w:lvl w:ilvl="0" w:tplc="758E57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56B3F"/>
    <w:multiLevelType w:val="hybridMultilevel"/>
    <w:tmpl w:val="293E9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C779B"/>
    <w:multiLevelType w:val="hybridMultilevel"/>
    <w:tmpl w:val="AB12876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365474951">
    <w:abstractNumId w:val="9"/>
  </w:num>
  <w:num w:numId="2" w16cid:durableId="1646425883">
    <w:abstractNumId w:val="7"/>
  </w:num>
  <w:num w:numId="3" w16cid:durableId="1837843209">
    <w:abstractNumId w:val="6"/>
  </w:num>
  <w:num w:numId="4" w16cid:durableId="1840461025">
    <w:abstractNumId w:val="5"/>
  </w:num>
  <w:num w:numId="5" w16cid:durableId="1902790374">
    <w:abstractNumId w:val="4"/>
  </w:num>
  <w:num w:numId="6" w16cid:durableId="1096948039">
    <w:abstractNumId w:val="8"/>
  </w:num>
  <w:num w:numId="7" w16cid:durableId="1311323174">
    <w:abstractNumId w:val="3"/>
  </w:num>
  <w:num w:numId="8" w16cid:durableId="1015963107">
    <w:abstractNumId w:val="2"/>
  </w:num>
  <w:num w:numId="9" w16cid:durableId="1098449418">
    <w:abstractNumId w:val="1"/>
  </w:num>
  <w:num w:numId="10" w16cid:durableId="1411612105">
    <w:abstractNumId w:val="0"/>
  </w:num>
  <w:num w:numId="11" w16cid:durableId="160046599">
    <w:abstractNumId w:val="13"/>
  </w:num>
  <w:num w:numId="12" w16cid:durableId="1003361744">
    <w:abstractNumId w:val="17"/>
  </w:num>
  <w:num w:numId="13" w16cid:durableId="1944725274">
    <w:abstractNumId w:val="16"/>
  </w:num>
  <w:num w:numId="14" w16cid:durableId="680281505">
    <w:abstractNumId w:val="15"/>
  </w:num>
  <w:num w:numId="15" w16cid:durableId="1424914099">
    <w:abstractNumId w:val="11"/>
  </w:num>
  <w:num w:numId="16" w16cid:durableId="1842507282">
    <w:abstractNumId w:val="10"/>
  </w:num>
  <w:num w:numId="17" w16cid:durableId="1888376274">
    <w:abstractNumId w:val="19"/>
  </w:num>
  <w:num w:numId="18" w16cid:durableId="466581671">
    <w:abstractNumId w:val="20"/>
  </w:num>
  <w:num w:numId="19" w16cid:durableId="920606494">
    <w:abstractNumId w:val="12"/>
  </w:num>
  <w:num w:numId="20" w16cid:durableId="1242368205">
    <w:abstractNumId w:val="14"/>
  </w:num>
  <w:num w:numId="21" w16cid:durableId="1782526314">
    <w:abstractNumId w:val="18"/>
  </w:num>
  <w:num w:numId="22" w16cid:durableId="1250087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6C2"/>
    <w:rsid w:val="00001538"/>
    <w:rsid w:val="0000495F"/>
    <w:rsid w:val="00004FA5"/>
    <w:rsid w:val="00005591"/>
    <w:rsid w:val="00005AB5"/>
    <w:rsid w:val="00005C0C"/>
    <w:rsid w:val="00006059"/>
    <w:rsid w:val="000067C3"/>
    <w:rsid w:val="00007909"/>
    <w:rsid w:val="0001026C"/>
    <w:rsid w:val="00010E51"/>
    <w:rsid w:val="000114B0"/>
    <w:rsid w:val="00012280"/>
    <w:rsid w:val="00012A80"/>
    <w:rsid w:val="000147D3"/>
    <w:rsid w:val="00014ABC"/>
    <w:rsid w:val="00015713"/>
    <w:rsid w:val="00015986"/>
    <w:rsid w:val="00015A93"/>
    <w:rsid w:val="000179AC"/>
    <w:rsid w:val="000218B4"/>
    <w:rsid w:val="0002217F"/>
    <w:rsid w:val="0002269D"/>
    <w:rsid w:val="000229A9"/>
    <w:rsid w:val="00023367"/>
    <w:rsid w:val="00023CE8"/>
    <w:rsid w:val="00024A95"/>
    <w:rsid w:val="00024B46"/>
    <w:rsid w:val="00024C65"/>
    <w:rsid w:val="00025AF2"/>
    <w:rsid w:val="000262A7"/>
    <w:rsid w:val="00026D4E"/>
    <w:rsid w:val="00027365"/>
    <w:rsid w:val="00027984"/>
    <w:rsid w:val="00027B9B"/>
    <w:rsid w:val="00030337"/>
    <w:rsid w:val="00030C64"/>
    <w:rsid w:val="00031CCF"/>
    <w:rsid w:val="00032762"/>
    <w:rsid w:val="000336A1"/>
    <w:rsid w:val="000338B3"/>
    <w:rsid w:val="0003580A"/>
    <w:rsid w:val="0003608B"/>
    <w:rsid w:val="00037E4A"/>
    <w:rsid w:val="000402D9"/>
    <w:rsid w:val="00040A29"/>
    <w:rsid w:val="00041E66"/>
    <w:rsid w:val="00043104"/>
    <w:rsid w:val="000436F3"/>
    <w:rsid w:val="00043DC0"/>
    <w:rsid w:val="00044B42"/>
    <w:rsid w:val="00046084"/>
    <w:rsid w:val="00051B5F"/>
    <w:rsid w:val="00053A5C"/>
    <w:rsid w:val="00053FA9"/>
    <w:rsid w:val="00054036"/>
    <w:rsid w:val="000546DA"/>
    <w:rsid w:val="00055570"/>
    <w:rsid w:val="00056FC1"/>
    <w:rsid w:val="000600A1"/>
    <w:rsid w:val="000615A5"/>
    <w:rsid w:val="00061D25"/>
    <w:rsid w:val="00063048"/>
    <w:rsid w:val="000633E7"/>
    <w:rsid w:val="00063857"/>
    <w:rsid w:val="0006449B"/>
    <w:rsid w:val="00065692"/>
    <w:rsid w:val="00066875"/>
    <w:rsid w:val="00067176"/>
    <w:rsid w:val="00070774"/>
    <w:rsid w:val="000707F6"/>
    <w:rsid w:val="00071EDD"/>
    <w:rsid w:val="00071F2F"/>
    <w:rsid w:val="00073FDF"/>
    <w:rsid w:val="00074D1E"/>
    <w:rsid w:val="0007505C"/>
    <w:rsid w:val="00075799"/>
    <w:rsid w:val="00075BB8"/>
    <w:rsid w:val="000766F1"/>
    <w:rsid w:val="00076871"/>
    <w:rsid w:val="00076C57"/>
    <w:rsid w:val="000773CE"/>
    <w:rsid w:val="00077661"/>
    <w:rsid w:val="000777D7"/>
    <w:rsid w:val="00080987"/>
    <w:rsid w:val="00080F76"/>
    <w:rsid w:val="000816D2"/>
    <w:rsid w:val="00081CFF"/>
    <w:rsid w:val="00082D80"/>
    <w:rsid w:val="00083B64"/>
    <w:rsid w:val="0008489C"/>
    <w:rsid w:val="00084CDB"/>
    <w:rsid w:val="00085342"/>
    <w:rsid w:val="00086533"/>
    <w:rsid w:val="00087E67"/>
    <w:rsid w:val="000910B6"/>
    <w:rsid w:val="00091921"/>
    <w:rsid w:val="00091D14"/>
    <w:rsid w:val="00091E36"/>
    <w:rsid w:val="00092E62"/>
    <w:rsid w:val="0009381D"/>
    <w:rsid w:val="000938E0"/>
    <w:rsid w:val="00093920"/>
    <w:rsid w:val="00093FF6"/>
    <w:rsid w:val="0009451B"/>
    <w:rsid w:val="00094CF3"/>
    <w:rsid w:val="00094EEE"/>
    <w:rsid w:val="000954B5"/>
    <w:rsid w:val="000954E1"/>
    <w:rsid w:val="00095546"/>
    <w:rsid w:val="000971AC"/>
    <w:rsid w:val="00097D6A"/>
    <w:rsid w:val="000A1388"/>
    <w:rsid w:val="000A1835"/>
    <w:rsid w:val="000A1CD1"/>
    <w:rsid w:val="000A2326"/>
    <w:rsid w:val="000A314F"/>
    <w:rsid w:val="000A3810"/>
    <w:rsid w:val="000A41DB"/>
    <w:rsid w:val="000A45C8"/>
    <w:rsid w:val="000A4F58"/>
    <w:rsid w:val="000A5C9A"/>
    <w:rsid w:val="000A70F3"/>
    <w:rsid w:val="000A7D7E"/>
    <w:rsid w:val="000B0823"/>
    <w:rsid w:val="000B0CE7"/>
    <w:rsid w:val="000B18B7"/>
    <w:rsid w:val="000B3CFF"/>
    <w:rsid w:val="000B4A38"/>
    <w:rsid w:val="000B56AF"/>
    <w:rsid w:val="000B5B3F"/>
    <w:rsid w:val="000B5D95"/>
    <w:rsid w:val="000B6098"/>
    <w:rsid w:val="000B6376"/>
    <w:rsid w:val="000B6921"/>
    <w:rsid w:val="000C1D29"/>
    <w:rsid w:val="000C1D74"/>
    <w:rsid w:val="000C24FD"/>
    <w:rsid w:val="000C3232"/>
    <w:rsid w:val="000C3755"/>
    <w:rsid w:val="000C39AA"/>
    <w:rsid w:val="000C3EC1"/>
    <w:rsid w:val="000C402E"/>
    <w:rsid w:val="000C42A8"/>
    <w:rsid w:val="000C5637"/>
    <w:rsid w:val="000C6CE9"/>
    <w:rsid w:val="000C7CB8"/>
    <w:rsid w:val="000C7D2F"/>
    <w:rsid w:val="000D03C1"/>
    <w:rsid w:val="000D0F62"/>
    <w:rsid w:val="000D27A1"/>
    <w:rsid w:val="000D2D3B"/>
    <w:rsid w:val="000D2F30"/>
    <w:rsid w:val="000D3092"/>
    <w:rsid w:val="000D321D"/>
    <w:rsid w:val="000D3220"/>
    <w:rsid w:val="000D4B7C"/>
    <w:rsid w:val="000D5E8F"/>
    <w:rsid w:val="000D6312"/>
    <w:rsid w:val="000E18D2"/>
    <w:rsid w:val="000E2CBE"/>
    <w:rsid w:val="000E3A33"/>
    <w:rsid w:val="000E5D35"/>
    <w:rsid w:val="000E60D6"/>
    <w:rsid w:val="000E66DB"/>
    <w:rsid w:val="000E73E3"/>
    <w:rsid w:val="000F05D2"/>
    <w:rsid w:val="000F0DB1"/>
    <w:rsid w:val="000F1BEA"/>
    <w:rsid w:val="000F31DD"/>
    <w:rsid w:val="000F45AA"/>
    <w:rsid w:val="000F5071"/>
    <w:rsid w:val="000F5A86"/>
    <w:rsid w:val="000F5C1A"/>
    <w:rsid w:val="000F6616"/>
    <w:rsid w:val="000F6751"/>
    <w:rsid w:val="000F6E56"/>
    <w:rsid w:val="00101C1F"/>
    <w:rsid w:val="00101E8F"/>
    <w:rsid w:val="001028D3"/>
    <w:rsid w:val="00102B5E"/>
    <w:rsid w:val="001030CA"/>
    <w:rsid w:val="00103F87"/>
    <w:rsid w:val="00106A45"/>
    <w:rsid w:val="00107CD3"/>
    <w:rsid w:val="00107FBC"/>
    <w:rsid w:val="00110D1F"/>
    <w:rsid w:val="00112542"/>
    <w:rsid w:val="001128E7"/>
    <w:rsid w:val="0011471C"/>
    <w:rsid w:val="0011502C"/>
    <w:rsid w:val="001159C0"/>
    <w:rsid w:val="001163E6"/>
    <w:rsid w:val="001170D2"/>
    <w:rsid w:val="0011752A"/>
    <w:rsid w:val="001175C0"/>
    <w:rsid w:val="00120369"/>
    <w:rsid w:val="0012120C"/>
    <w:rsid w:val="00121780"/>
    <w:rsid w:val="00121D23"/>
    <w:rsid w:val="00123975"/>
    <w:rsid w:val="00123F33"/>
    <w:rsid w:val="00124282"/>
    <w:rsid w:val="00124609"/>
    <w:rsid w:val="0012471C"/>
    <w:rsid w:val="00124CCF"/>
    <w:rsid w:val="00124F96"/>
    <w:rsid w:val="00125BC2"/>
    <w:rsid w:val="00126877"/>
    <w:rsid w:val="001270C2"/>
    <w:rsid w:val="00127DF0"/>
    <w:rsid w:val="00127EC9"/>
    <w:rsid w:val="00130546"/>
    <w:rsid w:val="001314B6"/>
    <w:rsid w:val="0013235D"/>
    <w:rsid w:val="001328F9"/>
    <w:rsid w:val="00133A9B"/>
    <w:rsid w:val="00134996"/>
    <w:rsid w:val="0013530F"/>
    <w:rsid w:val="001355D3"/>
    <w:rsid w:val="001356F2"/>
    <w:rsid w:val="00135A24"/>
    <w:rsid w:val="00135E83"/>
    <w:rsid w:val="00136AD3"/>
    <w:rsid w:val="00137794"/>
    <w:rsid w:val="00140485"/>
    <w:rsid w:val="00140654"/>
    <w:rsid w:val="00141B22"/>
    <w:rsid w:val="00141DF7"/>
    <w:rsid w:val="00142448"/>
    <w:rsid w:val="00143FD2"/>
    <w:rsid w:val="0014582E"/>
    <w:rsid w:val="001464EE"/>
    <w:rsid w:val="0014724E"/>
    <w:rsid w:val="0014767E"/>
    <w:rsid w:val="0015012B"/>
    <w:rsid w:val="001511C8"/>
    <w:rsid w:val="00152002"/>
    <w:rsid w:val="001525C2"/>
    <w:rsid w:val="00152E90"/>
    <w:rsid w:val="001534FD"/>
    <w:rsid w:val="00153A80"/>
    <w:rsid w:val="00153CE3"/>
    <w:rsid w:val="00154446"/>
    <w:rsid w:val="001548D1"/>
    <w:rsid w:val="00154F9F"/>
    <w:rsid w:val="00155743"/>
    <w:rsid w:val="00156310"/>
    <w:rsid w:val="00156330"/>
    <w:rsid w:val="001563D7"/>
    <w:rsid w:val="00157367"/>
    <w:rsid w:val="00157D0E"/>
    <w:rsid w:val="00157E80"/>
    <w:rsid w:val="00160C34"/>
    <w:rsid w:val="00161533"/>
    <w:rsid w:val="00161966"/>
    <w:rsid w:val="0016294E"/>
    <w:rsid w:val="00162A50"/>
    <w:rsid w:val="0016374C"/>
    <w:rsid w:val="001641A4"/>
    <w:rsid w:val="00164442"/>
    <w:rsid w:val="0016476D"/>
    <w:rsid w:val="0016557B"/>
    <w:rsid w:val="0016791D"/>
    <w:rsid w:val="00172747"/>
    <w:rsid w:val="0017326A"/>
    <w:rsid w:val="00173480"/>
    <w:rsid w:val="00173D50"/>
    <w:rsid w:val="00174E9C"/>
    <w:rsid w:val="00176178"/>
    <w:rsid w:val="001768E3"/>
    <w:rsid w:val="00176996"/>
    <w:rsid w:val="00176A45"/>
    <w:rsid w:val="001772D3"/>
    <w:rsid w:val="001774DB"/>
    <w:rsid w:val="00180CDC"/>
    <w:rsid w:val="00180DE4"/>
    <w:rsid w:val="00180E08"/>
    <w:rsid w:val="001827C9"/>
    <w:rsid w:val="0018292B"/>
    <w:rsid w:val="00182B72"/>
    <w:rsid w:val="00185BB1"/>
    <w:rsid w:val="00187106"/>
    <w:rsid w:val="001872DB"/>
    <w:rsid w:val="0019014C"/>
    <w:rsid w:val="0019143E"/>
    <w:rsid w:val="001917B2"/>
    <w:rsid w:val="001920CF"/>
    <w:rsid w:val="00192256"/>
    <w:rsid w:val="00193A0C"/>
    <w:rsid w:val="00193C4B"/>
    <w:rsid w:val="00193D56"/>
    <w:rsid w:val="00195F55"/>
    <w:rsid w:val="0019646B"/>
    <w:rsid w:val="00196E57"/>
    <w:rsid w:val="00197088"/>
    <w:rsid w:val="00197176"/>
    <w:rsid w:val="00197CFD"/>
    <w:rsid w:val="001A0EB0"/>
    <w:rsid w:val="001A0FC5"/>
    <w:rsid w:val="001A1414"/>
    <w:rsid w:val="001A14F7"/>
    <w:rsid w:val="001A2F98"/>
    <w:rsid w:val="001A3A50"/>
    <w:rsid w:val="001A3E8F"/>
    <w:rsid w:val="001A6871"/>
    <w:rsid w:val="001A68B2"/>
    <w:rsid w:val="001A7BAA"/>
    <w:rsid w:val="001B14BF"/>
    <w:rsid w:val="001B2803"/>
    <w:rsid w:val="001B4360"/>
    <w:rsid w:val="001B46DC"/>
    <w:rsid w:val="001B4C64"/>
    <w:rsid w:val="001B50EF"/>
    <w:rsid w:val="001B56B8"/>
    <w:rsid w:val="001B5D9D"/>
    <w:rsid w:val="001B5E09"/>
    <w:rsid w:val="001B5F1A"/>
    <w:rsid w:val="001B66F1"/>
    <w:rsid w:val="001B6FEC"/>
    <w:rsid w:val="001B791A"/>
    <w:rsid w:val="001B7A44"/>
    <w:rsid w:val="001C1694"/>
    <w:rsid w:val="001C3351"/>
    <w:rsid w:val="001C36BE"/>
    <w:rsid w:val="001C38E3"/>
    <w:rsid w:val="001C3B4C"/>
    <w:rsid w:val="001C4A29"/>
    <w:rsid w:val="001C4D84"/>
    <w:rsid w:val="001C62EA"/>
    <w:rsid w:val="001C643D"/>
    <w:rsid w:val="001C69CE"/>
    <w:rsid w:val="001C6FB5"/>
    <w:rsid w:val="001C73AD"/>
    <w:rsid w:val="001C73E4"/>
    <w:rsid w:val="001C7546"/>
    <w:rsid w:val="001C76B1"/>
    <w:rsid w:val="001C7BEC"/>
    <w:rsid w:val="001D00B1"/>
    <w:rsid w:val="001D0DDE"/>
    <w:rsid w:val="001D121A"/>
    <w:rsid w:val="001D13B9"/>
    <w:rsid w:val="001D1C14"/>
    <w:rsid w:val="001D22B0"/>
    <w:rsid w:val="001D239A"/>
    <w:rsid w:val="001D2C4E"/>
    <w:rsid w:val="001D308F"/>
    <w:rsid w:val="001D32E3"/>
    <w:rsid w:val="001D39E1"/>
    <w:rsid w:val="001D3AE6"/>
    <w:rsid w:val="001D4EDD"/>
    <w:rsid w:val="001D5A0B"/>
    <w:rsid w:val="001D65F1"/>
    <w:rsid w:val="001E0EE9"/>
    <w:rsid w:val="001E13F3"/>
    <w:rsid w:val="001E2563"/>
    <w:rsid w:val="001E316C"/>
    <w:rsid w:val="001E43AB"/>
    <w:rsid w:val="001E43CD"/>
    <w:rsid w:val="001E4FD0"/>
    <w:rsid w:val="001E6BE6"/>
    <w:rsid w:val="001E6FA3"/>
    <w:rsid w:val="001E6FB0"/>
    <w:rsid w:val="001E7898"/>
    <w:rsid w:val="001E7958"/>
    <w:rsid w:val="001E7DCF"/>
    <w:rsid w:val="001F0538"/>
    <w:rsid w:val="001F0D9B"/>
    <w:rsid w:val="001F17BC"/>
    <w:rsid w:val="001F1C9F"/>
    <w:rsid w:val="001F1CAE"/>
    <w:rsid w:val="001F3674"/>
    <w:rsid w:val="001F45EC"/>
    <w:rsid w:val="001F4881"/>
    <w:rsid w:val="001F5147"/>
    <w:rsid w:val="001F6F74"/>
    <w:rsid w:val="001F77B6"/>
    <w:rsid w:val="0020035D"/>
    <w:rsid w:val="00203F40"/>
    <w:rsid w:val="00206EBB"/>
    <w:rsid w:val="00207215"/>
    <w:rsid w:val="0020722E"/>
    <w:rsid w:val="0020722F"/>
    <w:rsid w:val="0020761E"/>
    <w:rsid w:val="00207A4C"/>
    <w:rsid w:val="00210920"/>
    <w:rsid w:val="00210A08"/>
    <w:rsid w:val="00210AC7"/>
    <w:rsid w:val="002116CC"/>
    <w:rsid w:val="00211EF9"/>
    <w:rsid w:val="00212AD7"/>
    <w:rsid w:val="002142B3"/>
    <w:rsid w:val="002146AF"/>
    <w:rsid w:val="0021472D"/>
    <w:rsid w:val="00215043"/>
    <w:rsid w:val="00215930"/>
    <w:rsid w:val="002174A1"/>
    <w:rsid w:val="00217E22"/>
    <w:rsid w:val="00220480"/>
    <w:rsid w:val="002211E2"/>
    <w:rsid w:val="0022150F"/>
    <w:rsid w:val="002220CB"/>
    <w:rsid w:val="0022297F"/>
    <w:rsid w:val="002232CC"/>
    <w:rsid w:val="00223932"/>
    <w:rsid w:val="002241B0"/>
    <w:rsid w:val="00224B5B"/>
    <w:rsid w:val="00225632"/>
    <w:rsid w:val="002258B3"/>
    <w:rsid w:val="002269DF"/>
    <w:rsid w:val="00227ADF"/>
    <w:rsid w:val="00227D16"/>
    <w:rsid w:val="00232CBD"/>
    <w:rsid w:val="00232E9D"/>
    <w:rsid w:val="00232F22"/>
    <w:rsid w:val="00233111"/>
    <w:rsid w:val="002337DD"/>
    <w:rsid w:val="00233F38"/>
    <w:rsid w:val="00234CE7"/>
    <w:rsid w:val="00235116"/>
    <w:rsid w:val="00236141"/>
    <w:rsid w:val="0023663A"/>
    <w:rsid w:val="00236B1B"/>
    <w:rsid w:val="002376C0"/>
    <w:rsid w:val="00237ABA"/>
    <w:rsid w:val="0024005E"/>
    <w:rsid w:val="0024195C"/>
    <w:rsid w:val="002419A3"/>
    <w:rsid w:val="00241AFF"/>
    <w:rsid w:val="0024218C"/>
    <w:rsid w:val="00242E5D"/>
    <w:rsid w:val="00243473"/>
    <w:rsid w:val="00243C99"/>
    <w:rsid w:val="002446FA"/>
    <w:rsid w:val="00246289"/>
    <w:rsid w:val="00246B53"/>
    <w:rsid w:val="00247F0F"/>
    <w:rsid w:val="00250EDD"/>
    <w:rsid w:val="00251402"/>
    <w:rsid w:val="002514C0"/>
    <w:rsid w:val="00251BAB"/>
    <w:rsid w:val="00251FF6"/>
    <w:rsid w:val="002528EB"/>
    <w:rsid w:val="00252BE2"/>
    <w:rsid w:val="00253900"/>
    <w:rsid w:val="0025429A"/>
    <w:rsid w:val="0025470D"/>
    <w:rsid w:val="00256F7E"/>
    <w:rsid w:val="00261EF8"/>
    <w:rsid w:val="002633CE"/>
    <w:rsid w:val="00263AFA"/>
    <w:rsid w:val="0026466B"/>
    <w:rsid w:val="002657C1"/>
    <w:rsid w:val="00265BEB"/>
    <w:rsid w:val="002700BA"/>
    <w:rsid w:val="0027256E"/>
    <w:rsid w:val="00272C27"/>
    <w:rsid w:val="00272EAD"/>
    <w:rsid w:val="0027380B"/>
    <w:rsid w:val="00273C4F"/>
    <w:rsid w:val="00273D17"/>
    <w:rsid w:val="00274B53"/>
    <w:rsid w:val="00274BAD"/>
    <w:rsid w:val="00275429"/>
    <w:rsid w:val="002763DD"/>
    <w:rsid w:val="002764F3"/>
    <w:rsid w:val="00280CAB"/>
    <w:rsid w:val="00282510"/>
    <w:rsid w:val="00282959"/>
    <w:rsid w:val="00282DFA"/>
    <w:rsid w:val="00283173"/>
    <w:rsid w:val="0028432E"/>
    <w:rsid w:val="002843DC"/>
    <w:rsid w:val="002855E6"/>
    <w:rsid w:val="00286AEA"/>
    <w:rsid w:val="00287A5E"/>
    <w:rsid w:val="002900A4"/>
    <w:rsid w:val="0029035D"/>
    <w:rsid w:val="00290E43"/>
    <w:rsid w:val="0029113A"/>
    <w:rsid w:val="0029122A"/>
    <w:rsid w:val="002916F3"/>
    <w:rsid w:val="00292BD0"/>
    <w:rsid w:val="00293180"/>
    <w:rsid w:val="00293B40"/>
    <w:rsid w:val="00294A5B"/>
    <w:rsid w:val="00295886"/>
    <w:rsid w:val="00296799"/>
    <w:rsid w:val="002A2220"/>
    <w:rsid w:val="002A26B5"/>
    <w:rsid w:val="002A2749"/>
    <w:rsid w:val="002A2B3C"/>
    <w:rsid w:val="002A38A7"/>
    <w:rsid w:val="002A3F78"/>
    <w:rsid w:val="002A4F32"/>
    <w:rsid w:val="002A5341"/>
    <w:rsid w:val="002A5B2B"/>
    <w:rsid w:val="002A5C9A"/>
    <w:rsid w:val="002A5D3C"/>
    <w:rsid w:val="002A5D5D"/>
    <w:rsid w:val="002A6AED"/>
    <w:rsid w:val="002A6CD3"/>
    <w:rsid w:val="002A75FF"/>
    <w:rsid w:val="002A79C8"/>
    <w:rsid w:val="002B0ADA"/>
    <w:rsid w:val="002B0B35"/>
    <w:rsid w:val="002B0E03"/>
    <w:rsid w:val="002B11E4"/>
    <w:rsid w:val="002B1A06"/>
    <w:rsid w:val="002B208F"/>
    <w:rsid w:val="002B2F14"/>
    <w:rsid w:val="002B4304"/>
    <w:rsid w:val="002B441A"/>
    <w:rsid w:val="002B5A25"/>
    <w:rsid w:val="002B5FD3"/>
    <w:rsid w:val="002B75B4"/>
    <w:rsid w:val="002C030E"/>
    <w:rsid w:val="002C1587"/>
    <w:rsid w:val="002C15C8"/>
    <w:rsid w:val="002C1971"/>
    <w:rsid w:val="002C2B57"/>
    <w:rsid w:val="002C2EC1"/>
    <w:rsid w:val="002C3EEC"/>
    <w:rsid w:val="002C408B"/>
    <w:rsid w:val="002C4A8A"/>
    <w:rsid w:val="002C4BFF"/>
    <w:rsid w:val="002C5098"/>
    <w:rsid w:val="002C58BF"/>
    <w:rsid w:val="002C5FA1"/>
    <w:rsid w:val="002C77CC"/>
    <w:rsid w:val="002C7969"/>
    <w:rsid w:val="002D013A"/>
    <w:rsid w:val="002D0C00"/>
    <w:rsid w:val="002D0C26"/>
    <w:rsid w:val="002D2262"/>
    <w:rsid w:val="002D28AD"/>
    <w:rsid w:val="002D2981"/>
    <w:rsid w:val="002D2C91"/>
    <w:rsid w:val="002D2F0C"/>
    <w:rsid w:val="002D3E59"/>
    <w:rsid w:val="002D43EF"/>
    <w:rsid w:val="002D4C36"/>
    <w:rsid w:val="002D4FA9"/>
    <w:rsid w:val="002D51D8"/>
    <w:rsid w:val="002E0902"/>
    <w:rsid w:val="002E1C27"/>
    <w:rsid w:val="002E286F"/>
    <w:rsid w:val="002E39B7"/>
    <w:rsid w:val="002E4189"/>
    <w:rsid w:val="002E445F"/>
    <w:rsid w:val="002E471A"/>
    <w:rsid w:val="002E4EB5"/>
    <w:rsid w:val="002E4F04"/>
    <w:rsid w:val="002E5807"/>
    <w:rsid w:val="002E5CA3"/>
    <w:rsid w:val="002E5E84"/>
    <w:rsid w:val="002E7DED"/>
    <w:rsid w:val="002F0A20"/>
    <w:rsid w:val="002F0C5D"/>
    <w:rsid w:val="002F0C64"/>
    <w:rsid w:val="002F2A79"/>
    <w:rsid w:val="002F3D53"/>
    <w:rsid w:val="002F41BD"/>
    <w:rsid w:val="002F450C"/>
    <w:rsid w:val="002F4EC1"/>
    <w:rsid w:val="002F4F2B"/>
    <w:rsid w:val="002F5D7E"/>
    <w:rsid w:val="002F6107"/>
    <w:rsid w:val="002F6964"/>
    <w:rsid w:val="002F6C82"/>
    <w:rsid w:val="002F7044"/>
    <w:rsid w:val="002F7051"/>
    <w:rsid w:val="002F76F0"/>
    <w:rsid w:val="002F7778"/>
    <w:rsid w:val="002F7A8B"/>
    <w:rsid w:val="00301145"/>
    <w:rsid w:val="00301D2C"/>
    <w:rsid w:val="00301FCB"/>
    <w:rsid w:val="00302198"/>
    <w:rsid w:val="0030270D"/>
    <w:rsid w:val="00302A0F"/>
    <w:rsid w:val="00302CC5"/>
    <w:rsid w:val="00302E82"/>
    <w:rsid w:val="0030378D"/>
    <w:rsid w:val="00305E8D"/>
    <w:rsid w:val="00306441"/>
    <w:rsid w:val="00306773"/>
    <w:rsid w:val="00306997"/>
    <w:rsid w:val="00306CAC"/>
    <w:rsid w:val="00306F2A"/>
    <w:rsid w:val="00307DE9"/>
    <w:rsid w:val="003115D9"/>
    <w:rsid w:val="00311606"/>
    <w:rsid w:val="00311CBF"/>
    <w:rsid w:val="00312E4A"/>
    <w:rsid w:val="0031359F"/>
    <w:rsid w:val="003137B6"/>
    <w:rsid w:val="003138EC"/>
    <w:rsid w:val="00313C28"/>
    <w:rsid w:val="003142FB"/>
    <w:rsid w:val="0031474A"/>
    <w:rsid w:val="00316A3A"/>
    <w:rsid w:val="00316C98"/>
    <w:rsid w:val="0032100F"/>
    <w:rsid w:val="0032109F"/>
    <w:rsid w:val="00321173"/>
    <w:rsid w:val="00321F89"/>
    <w:rsid w:val="00322038"/>
    <w:rsid w:val="00323E9D"/>
    <w:rsid w:val="003242BC"/>
    <w:rsid w:val="003254F6"/>
    <w:rsid w:val="0032579B"/>
    <w:rsid w:val="0032582F"/>
    <w:rsid w:val="00325988"/>
    <w:rsid w:val="00325AA4"/>
    <w:rsid w:val="00325FFA"/>
    <w:rsid w:val="003267F4"/>
    <w:rsid w:val="00327143"/>
    <w:rsid w:val="003279EF"/>
    <w:rsid w:val="0033083A"/>
    <w:rsid w:val="00330A0D"/>
    <w:rsid w:val="003312AD"/>
    <w:rsid w:val="003321A2"/>
    <w:rsid w:val="00332374"/>
    <w:rsid w:val="00332EBD"/>
    <w:rsid w:val="00333317"/>
    <w:rsid w:val="00333C68"/>
    <w:rsid w:val="00334C1B"/>
    <w:rsid w:val="0033655A"/>
    <w:rsid w:val="00336B6F"/>
    <w:rsid w:val="003374FA"/>
    <w:rsid w:val="0033751A"/>
    <w:rsid w:val="003405EB"/>
    <w:rsid w:val="00344194"/>
    <w:rsid w:val="00344885"/>
    <w:rsid w:val="00344AC0"/>
    <w:rsid w:val="003454AE"/>
    <w:rsid w:val="0034569C"/>
    <w:rsid w:val="00345C89"/>
    <w:rsid w:val="00346E11"/>
    <w:rsid w:val="00347B3C"/>
    <w:rsid w:val="00350139"/>
    <w:rsid w:val="00350C50"/>
    <w:rsid w:val="003510A5"/>
    <w:rsid w:val="00352EEE"/>
    <w:rsid w:val="00353946"/>
    <w:rsid w:val="00355F3E"/>
    <w:rsid w:val="003560B9"/>
    <w:rsid w:val="00356A66"/>
    <w:rsid w:val="00360273"/>
    <w:rsid w:val="00360975"/>
    <w:rsid w:val="00362925"/>
    <w:rsid w:val="00362A48"/>
    <w:rsid w:val="00362D8C"/>
    <w:rsid w:val="00364167"/>
    <w:rsid w:val="00365050"/>
    <w:rsid w:val="0036542B"/>
    <w:rsid w:val="00365540"/>
    <w:rsid w:val="00365C36"/>
    <w:rsid w:val="00366B0E"/>
    <w:rsid w:val="00367D38"/>
    <w:rsid w:val="00367EE1"/>
    <w:rsid w:val="003703BC"/>
    <w:rsid w:val="00370770"/>
    <w:rsid w:val="00372834"/>
    <w:rsid w:val="00373645"/>
    <w:rsid w:val="00374274"/>
    <w:rsid w:val="00374B98"/>
    <w:rsid w:val="003754D7"/>
    <w:rsid w:val="00376196"/>
    <w:rsid w:val="0037673C"/>
    <w:rsid w:val="003769F7"/>
    <w:rsid w:val="0037703F"/>
    <w:rsid w:val="00380972"/>
    <w:rsid w:val="00380FE6"/>
    <w:rsid w:val="003810AA"/>
    <w:rsid w:val="0038176C"/>
    <w:rsid w:val="00382857"/>
    <w:rsid w:val="00382B9A"/>
    <w:rsid w:val="0038317A"/>
    <w:rsid w:val="003836D1"/>
    <w:rsid w:val="00384AE8"/>
    <w:rsid w:val="00384F3E"/>
    <w:rsid w:val="003852C9"/>
    <w:rsid w:val="003866E6"/>
    <w:rsid w:val="003875A7"/>
    <w:rsid w:val="00387852"/>
    <w:rsid w:val="00387FD2"/>
    <w:rsid w:val="00390974"/>
    <w:rsid w:val="00390A2D"/>
    <w:rsid w:val="00391230"/>
    <w:rsid w:val="003918AA"/>
    <w:rsid w:val="003921C1"/>
    <w:rsid w:val="00392466"/>
    <w:rsid w:val="0039276E"/>
    <w:rsid w:val="00393438"/>
    <w:rsid w:val="003935BD"/>
    <w:rsid w:val="0039374A"/>
    <w:rsid w:val="003938EE"/>
    <w:rsid w:val="003947F6"/>
    <w:rsid w:val="00394879"/>
    <w:rsid w:val="00395027"/>
    <w:rsid w:val="003953ED"/>
    <w:rsid w:val="003959F8"/>
    <w:rsid w:val="00395C10"/>
    <w:rsid w:val="00395CBB"/>
    <w:rsid w:val="00396651"/>
    <w:rsid w:val="00396CB3"/>
    <w:rsid w:val="003A02E3"/>
    <w:rsid w:val="003A148A"/>
    <w:rsid w:val="003A1502"/>
    <w:rsid w:val="003A1535"/>
    <w:rsid w:val="003A1D9F"/>
    <w:rsid w:val="003A2973"/>
    <w:rsid w:val="003A2D1D"/>
    <w:rsid w:val="003A4D22"/>
    <w:rsid w:val="003A533C"/>
    <w:rsid w:val="003A5E03"/>
    <w:rsid w:val="003A6443"/>
    <w:rsid w:val="003A70B4"/>
    <w:rsid w:val="003A7F5B"/>
    <w:rsid w:val="003B0563"/>
    <w:rsid w:val="003B10C0"/>
    <w:rsid w:val="003B22E5"/>
    <w:rsid w:val="003B2797"/>
    <w:rsid w:val="003B351E"/>
    <w:rsid w:val="003B4405"/>
    <w:rsid w:val="003B52FE"/>
    <w:rsid w:val="003B54F5"/>
    <w:rsid w:val="003B5C22"/>
    <w:rsid w:val="003B6623"/>
    <w:rsid w:val="003B6AAD"/>
    <w:rsid w:val="003C097E"/>
    <w:rsid w:val="003C0AB7"/>
    <w:rsid w:val="003C1808"/>
    <w:rsid w:val="003C1E79"/>
    <w:rsid w:val="003C20E9"/>
    <w:rsid w:val="003C2498"/>
    <w:rsid w:val="003C279F"/>
    <w:rsid w:val="003C290F"/>
    <w:rsid w:val="003C3AF0"/>
    <w:rsid w:val="003C437D"/>
    <w:rsid w:val="003C62CE"/>
    <w:rsid w:val="003D0668"/>
    <w:rsid w:val="003D0EA2"/>
    <w:rsid w:val="003D12E6"/>
    <w:rsid w:val="003D22C6"/>
    <w:rsid w:val="003D2832"/>
    <w:rsid w:val="003D2BBE"/>
    <w:rsid w:val="003D2F9E"/>
    <w:rsid w:val="003D2FFA"/>
    <w:rsid w:val="003D4F63"/>
    <w:rsid w:val="003D5007"/>
    <w:rsid w:val="003D5EDC"/>
    <w:rsid w:val="003D69BA"/>
    <w:rsid w:val="003D6EA3"/>
    <w:rsid w:val="003D7220"/>
    <w:rsid w:val="003D7BD7"/>
    <w:rsid w:val="003E1A82"/>
    <w:rsid w:val="003E24CC"/>
    <w:rsid w:val="003E2B5D"/>
    <w:rsid w:val="003E356E"/>
    <w:rsid w:val="003E35C0"/>
    <w:rsid w:val="003E35F9"/>
    <w:rsid w:val="003E3D31"/>
    <w:rsid w:val="003E5278"/>
    <w:rsid w:val="003E55FC"/>
    <w:rsid w:val="003E57B6"/>
    <w:rsid w:val="003E6272"/>
    <w:rsid w:val="003E7230"/>
    <w:rsid w:val="003E7CD4"/>
    <w:rsid w:val="003F1D21"/>
    <w:rsid w:val="003F21BA"/>
    <w:rsid w:val="003F31CB"/>
    <w:rsid w:val="003F3614"/>
    <w:rsid w:val="003F457A"/>
    <w:rsid w:val="003F47EE"/>
    <w:rsid w:val="003F4B7C"/>
    <w:rsid w:val="003F5AE9"/>
    <w:rsid w:val="003F5BCF"/>
    <w:rsid w:val="003F6530"/>
    <w:rsid w:val="003F6ABA"/>
    <w:rsid w:val="003F7594"/>
    <w:rsid w:val="003F7834"/>
    <w:rsid w:val="003F7A09"/>
    <w:rsid w:val="003F7A9A"/>
    <w:rsid w:val="003F7AF1"/>
    <w:rsid w:val="0040091C"/>
    <w:rsid w:val="00400CFD"/>
    <w:rsid w:val="004014C9"/>
    <w:rsid w:val="00401F9F"/>
    <w:rsid w:val="00402702"/>
    <w:rsid w:val="00402F69"/>
    <w:rsid w:val="00402F72"/>
    <w:rsid w:val="00403263"/>
    <w:rsid w:val="00404132"/>
    <w:rsid w:val="004048BD"/>
    <w:rsid w:val="0040532F"/>
    <w:rsid w:val="00406590"/>
    <w:rsid w:val="00407290"/>
    <w:rsid w:val="00407576"/>
    <w:rsid w:val="0041056D"/>
    <w:rsid w:val="00411007"/>
    <w:rsid w:val="004118D2"/>
    <w:rsid w:val="00411E4D"/>
    <w:rsid w:val="00412074"/>
    <w:rsid w:val="00412CDC"/>
    <w:rsid w:val="0041378C"/>
    <w:rsid w:val="004150F1"/>
    <w:rsid w:val="0041510E"/>
    <w:rsid w:val="0041602E"/>
    <w:rsid w:val="00416673"/>
    <w:rsid w:val="0041767B"/>
    <w:rsid w:val="004177A9"/>
    <w:rsid w:val="00417B34"/>
    <w:rsid w:val="0042061C"/>
    <w:rsid w:val="00422157"/>
    <w:rsid w:val="00422F74"/>
    <w:rsid w:val="00425CE6"/>
    <w:rsid w:val="00426573"/>
    <w:rsid w:val="00427FA9"/>
    <w:rsid w:val="00430513"/>
    <w:rsid w:val="00430C47"/>
    <w:rsid w:val="00431254"/>
    <w:rsid w:val="00431C84"/>
    <w:rsid w:val="00432B38"/>
    <w:rsid w:val="00432C2B"/>
    <w:rsid w:val="0043374B"/>
    <w:rsid w:val="00434413"/>
    <w:rsid w:val="00435152"/>
    <w:rsid w:val="00435EAE"/>
    <w:rsid w:val="0043613E"/>
    <w:rsid w:val="0044056B"/>
    <w:rsid w:val="00440C22"/>
    <w:rsid w:val="004410C6"/>
    <w:rsid w:val="0044144D"/>
    <w:rsid w:val="00441F91"/>
    <w:rsid w:val="00442394"/>
    <w:rsid w:val="00442472"/>
    <w:rsid w:val="004431AC"/>
    <w:rsid w:val="004439C0"/>
    <w:rsid w:val="00446281"/>
    <w:rsid w:val="00446542"/>
    <w:rsid w:val="00446B8C"/>
    <w:rsid w:val="00451745"/>
    <w:rsid w:val="00451F7A"/>
    <w:rsid w:val="00451FCC"/>
    <w:rsid w:val="00452E55"/>
    <w:rsid w:val="00453101"/>
    <w:rsid w:val="00454447"/>
    <w:rsid w:val="00455452"/>
    <w:rsid w:val="00456018"/>
    <w:rsid w:val="004563F0"/>
    <w:rsid w:val="00457044"/>
    <w:rsid w:val="00457B09"/>
    <w:rsid w:val="00457DA0"/>
    <w:rsid w:val="00461627"/>
    <w:rsid w:val="004624DC"/>
    <w:rsid w:val="00463A51"/>
    <w:rsid w:val="00463B72"/>
    <w:rsid w:val="00463C2A"/>
    <w:rsid w:val="004655B7"/>
    <w:rsid w:val="00465CD0"/>
    <w:rsid w:val="00466625"/>
    <w:rsid w:val="004669B9"/>
    <w:rsid w:val="00467435"/>
    <w:rsid w:val="004701EA"/>
    <w:rsid w:val="00471141"/>
    <w:rsid w:val="00471F73"/>
    <w:rsid w:val="0047320C"/>
    <w:rsid w:val="00474FB6"/>
    <w:rsid w:val="00475086"/>
    <w:rsid w:val="00475367"/>
    <w:rsid w:val="00475BC5"/>
    <w:rsid w:val="00476DAA"/>
    <w:rsid w:val="00480C44"/>
    <w:rsid w:val="004811F9"/>
    <w:rsid w:val="00481BC5"/>
    <w:rsid w:val="004820B0"/>
    <w:rsid w:val="004838A7"/>
    <w:rsid w:val="00483985"/>
    <w:rsid w:val="0048448E"/>
    <w:rsid w:val="0048469C"/>
    <w:rsid w:val="00485865"/>
    <w:rsid w:val="00486603"/>
    <w:rsid w:val="00486E01"/>
    <w:rsid w:val="00487136"/>
    <w:rsid w:val="00490C59"/>
    <w:rsid w:val="00491B82"/>
    <w:rsid w:val="00491CF7"/>
    <w:rsid w:val="00496E6F"/>
    <w:rsid w:val="0049786D"/>
    <w:rsid w:val="00497E28"/>
    <w:rsid w:val="00497FAC"/>
    <w:rsid w:val="004A1046"/>
    <w:rsid w:val="004A1518"/>
    <w:rsid w:val="004A198D"/>
    <w:rsid w:val="004A3855"/>
    <w:rsid w:val="004A4584"/>
    <w:rsid w:val="004A6F64"/>
    <w:rsid w:val="004A6F86"/>
    <w:rsid w:val="004A7073"/>
    <w:rsid w:val="004A72FC"/>
    <w:rsid w:val="004B11DE"/>
    <w:rsid w:val="004B1799"/>
    <w:rsid w:val="004B197D"/>
    <w:rsid w:val="004B472E"/>
    <w:rsid w:val="004B4D69"/>
    <w:rsid w:val="004B529D"/>
    <w:rsid w:val="004B734A"/>
    <w:rsid w:val="004C106D"/>
    <w:rsid w:val="004C11AC"/>
    <w:rsid w:val="004C1DB6"/>
    <w:rsid w:val="004C42CD"/>
    <w:rsid w:val="004C484F"/>
    <w:rsid w:val="004C5622"/>
    <w:rsid w:val="004C69C2"/>
    <w:rsid w:val="004C6F55"/>
    <w:rsid w:val="004C75D8"/>
    <w:rsid w:val="004C78C2"/>
    <w:rsid w:val="004C78FC"/>
    <w:rsid w:val="004D0C68"/>
    <w:rsid w:val="004D2568"/>
    <w:rsid w:val="004D31A1"/>
    <w:rsid w:val="004D4F30"/>
    <w:rsid w:val="004D5647"/>
    <w:rsid w:val="004D5E87"/>
    <w:rsid w:val="004D64AF"/>
    <w:rsid w:val="004D6764"/>
    <w:rsid w:val="004D69A9"/>
    <w:rsid w:val="004D757E"/>
    <w:rsid w:val="004E09C9"/>
    <w:rsid w:val="004E0FCD"/>
    <w:rsid w:val="004E148D"/>
    <w:rsid w:val="004E158C"/>
    <w:rsid w:val="004E15D2"/>
    <w:rsid w:val="004E15EB"/>
    <w:rsid w:val="004E1ACF"/>
    <w:rsid w:val="004E1DE9"/>
    <w:rsid w:val="004E3C02"/>
    <w:rsid w:val="004E5B7E"/>
    <w:rsid w:val="004E74CE"/>
    <w:rsid w:val="004E77BD"/>
    <w:rsid w:val="004F0657"/>
    <w:rsid w:val="004F121F"/>
    <w:rsid w:val="004F322B"/>
    <w:rsid w:val="004F39A5"/>
    <w:rsid w:val="004F59CC"/>
    <w:rsid w:val="004F667A"/>
    <w:rsid w:val="004F6B83"/>
    <w:rsid w:val="004F7D31"/>
    <w:rsid w:val="005001B7"/>
    <w:rsid w:val="005004E6"/>
    <w:rsid w:val="005006B0"/>
    <w:rsid w:val="005019A9"/>
    <w:rsid w:val="00503229"/>
    <w:rsid w:val="00503B85"/>
    <w:rsid w:val="0050467C"/>
    <w:rsid w:val="005054DC"/>
    <w:rsid w:val="00506452"/>
    <w:rsid w:val="00507D08"/>
    <w:rsid w:val="00507EFC"/>
    <w:rsid w:val="005100CC"/>
    <w:rsid w:val="005103C9"/>
    <w:rsid w:val="005139BB"/>
    <w:rsid w:val="00514569"/>
    <w:rsid w:val="00514A97"/>
    <w:rsid w:val="0051511F"/>
    <w:rsid w:val="00515F1C"/>
    <w:rsid w:val="0051672F"/>
    <w:rsid w:val="005174F4"/>
    <w:rsid w:val="00521CE2"/>
    <w:rsid w:val="0052269A"/>
    <w:rsid w:val="00524310"/>
    <w:rsid w:val="005253B6"/>
    <w:rsid w:val="0052755A"/>
    <w:rsid w:val="005314F1"/>
    <w:rsid w:val="005332DF"/>
    <w:rsid w:val="0053397A"/>
    <w:rsid w:val="00534245"/>
    <w:rsid w:val="00536445"/>
    <w:rsid w:val="00536677"/>
    <w:rsid w:val="00537372"/>
    <w:rsid w:val="005375E4"/>
    <w:rsid w:val="0053793E"/>
    <w:rsid w:val="00537B37"/>
    <w:rsid w:val="00537F52"/>
    <w:rsid w:val="005406C2"/>
    <w:rsid w:val="0054088C"/>
    <w:rsid w:val="00540B1B"/>
    <w:rsid w:val="00540C2F"/>
    <w:rsid w:val="00540FFB"/>
    <w:rsid w:val="0054539A"/>
    <w:rsid w:val="00547D35"/>
    <w:rsid w:val="005500F5"/>
    <w:rsid w:val="0055032D"/>
    <w:rsid w:val="0055044A"/>
    <w:rsid w:val="00550589"/>
    <w:rsid w:val="005517D6"/>
    <w:rsid w:val="00551CAD"/>
    <w:rsid w:val="00552358"/>
    <w:rsid w:val="0055388A"/>
    <w:rsid w:val="00553F7E"/>
    <w:rsid w:val="0055433C"/>
    <w:rsid w:val="005546F6"/>
    <w:rsid w:val="00554D16"/>
    <w:rsid w:val="005553F7"/>
    <w:rsid w:val="005562C6"/>
    <w:rsid w:val="005565E6"/>
    <w:rsid w:val="00556AF1"/>
    <w:rsid w:val="00557033"/>
    <w:rsid w:val="005611DD"/>
    <w:rsid w:val="00561273"/>
    <w:rsid w:val="0056179B"/>
    <w:rsid w:val="00562BB8"/>
    <w:rsid w:val="005635D7"/>
    <w:rsid w:val="00565768"/>
    <w:rsid w:val="005657E5"/>
    <w:rsid w:val="00566C8A"/>
    <w:rsid w:val="005673D5"/>
    <w:rsid w:val="00567912"/>
    <w:rsid w:val="00570026"/>
    <w:rsid w:val="00570D30"/>
    <w:rsid w:val="00571ABC"/>
    <w:rsid w:val="005720F3"/>
    <w:rsid w:val="005732BE"/>
    <w:rsid w:val="0057351C"/>
    <w:rsid w:val="0057416E"/>
    <w:rsid w:val="005742CE"/>
    <w:rsid w:val="00574509"/>
    <w:rsid w:val="00574826"/>
    <w:rsid w:val="00574C53"/>
    <w:rsid w:val="00575DE4"/>
    <w:rsid w:val="0057613E"/>
    <w:rsid w:val="00576CE0"/>
    <w:rsid w:val="00576FDB"/>
    <w:rsid w:val="005773E9"/>
    <w:rsid w:val="0057770F"/>
    <w:rsid w:val="00580503"/>
    <w:rsid w:val="005805C7"/>
    <w:rsid w:val="0058184A"/>
    <w:rsid w:val="005827A9"/>
    <w:rsid w:val="0058356C"/>
    <w:rsid w:val="005840C3"/>
    <w:rsid w:val="00585EBB"/>
    <w:rsid w:val="00586F4A"/>
    <w:rsid w:val="00586FC2"/>
    <w:rsid w:val="00587006"/>
    <w:rsid w:val="00587708"/>
    <w:rsid w:val="00587B24"/>
    <w:rsid w:val="00592036"/>
    <w:rsid w:val="00593996"/>
    <w:rsid w:val="0059497F"/>
    <w:rsid w:val="00595CDF"/>
    <w:rsid w:val="00595F76"/>
    <w:rsid w:val="00596137"/>
    <w:rsid w:val="005977A5"/>
    <w:rsid w:val="00597884"/>
    <w:rsid w:val="00597A55"/>
    <w:rsid w:val="005A193B"/>
    <w:rsid w:val="005A1D31"/>
    <w:rsid w:val="005A2F5B"/>
    <w:rsid w:val="005A3C1E"/>
    <w:rsid w:val="005A55E1"/>
    <w:rsid w:val="005A6BDE"/>
    <w:rsid w:val="005A721F"/>
    <w:rsid w:val="005A7730"/>
    <w:rsid w:val="005B15B7"/>
    <w:rsid w:val="005B16FE"/>
    <w:rsid w:val="005B1719"/>
    <w:rsid w:val="005B1992"/>
    <w:rsid w:val="005B24E9"/>
    <w:rsid w:val="005B30D3"/>
    <w:rsid w:val="005B4887"/>
    <w:rsid w:val="005B6AA2"/>
    <w:rsid w:val="005B792E"/>
    <w:rsid w:val="005B79A1"/>
    <w:rsid w:val="005C0D0B"/>
    <w:rsid w:val="005C142B"/>
    <w:rsid w:val="005C167D"/>
    <w:rsid w:val="005C30D5"/>
    <w:rsid w:val="005C36DE"/>
    <w:rsid w:val="005C4F26"/>
    <w:rsid w:val="005C5271"/>
    <w:rsid w:val="005C5CB4"/>
    <w:rsid w:val="005C6610"/>
    <w:rsid w:val="005C7192"/>
    <w:rsid w:val="005C7890"/>
    <w:rsid w:val="005C7B5D"/>
    <w:rsid w:val="005D00B3"/>
    <w:rsid w:val="005D0B02"/>
    <w:rsid w:val="005D11CC"/>
    <w:rsid w:val="005D2458"/>
    <w:rsid w:val="005D2530"/>
    <w:rsid w:val="005D25DE"/>
    <w:rsid w:val="005D336B"/>
    <w:rsid w:val="005D35D8"/>
    <w:rsid w:val="005D3C1E"/>
    <w:rsid w:val="005D3DE8"/>
    <w:rsid w:val="005D67F0"/>
    <w:rsid w:val="005D6D6E"/>
    <w:rsid w:val="005D7CD3"/>
    <w:rsid w:val="005E02E0"/>
    <w:rsid w:val="005E041E"/>
    <w:rsid w:val="005E04D9"/>
    <w:rsid w:val="005E0676"/>
    <w:rsid w:val="005E1033"/>
    <w:rsid w:val="005E106A"/>
    <w:rsid w:val="005E1878"/>
    <w:rsid w:val="005E2414"/>
    <w:rsid w:val="005E2DE1"/>
    <w:rsid w:val="005E50E2"/>
    <w:rsid w:val="005E56AB"/>
    <w:rsid w:val="005E6A67"/>
    <w:rsid w:val="005E7075"/>
    <w:rsid w:val="005E710C"/>
    <w:rsid w:val="005E77F8"/>
    <w:rsid w:val="005E7D03"/>
    <w:rsid w:val="005F0FE2"/>
    <w:rsid w:val="005F2167"/>
    <w:rsid w:val="005F317A"/>
    <w:rsid w:val="005F3813"/>
    <w:rsid w:val="005F3B51"/>
    <w:rsid w:val="005F4E91"/>
    <w:rsid w:val="005F518C"/>
    <w:rsid w:val="005F5499"/>
    <w:rsid w:val="005F6435"/>
    <w:rsid w:val="005F6B97"/>
    <w:rsid w:val="005F6E86"/>
    <w:rsid w:val="005F7207"/>
    <w:rsid w:val="005F756C"/>
    <w:rsid w:val="005F7884"/>
    <w:rsid w:val="005F7887"/>
    <w:rsid w:val="005F790E"/>
    <w:rsid w:val="005F7A2E"/>
    <w:rsid w:val="0060014C"/>
    <w:rsid w:val="0060035A"/>
    <w:rsid w:val="00600879"/>
    <w:rsid w:val="00600F3E"/>
    <w:rsid w:val="006022C8"/>
    <w:rsid w:val="00603C94"/>
    <w:rsid w:val="006066F9"/>
    <w:rsid w:val="00606F40"/>
    <w:rsid w:val="006079C6"/>
    <w:rsid w:val="00610473"/>
    <w:rsid w:val="00611370"/>
    <w:rsid w:val="00612363"/>
    <w:rsid w:val="00612524"/>
    <w:rsid w:val="00612809"/>
    <w:rsid w:val="0061280F"/>
    <w:rsid w:val="00612C55"/>
    <w:rsid w:val="00613874"/>
    <w:rsid w:val="0061406D"/>
    <w:rsid w:val="0061615C"/>
    <w:rsid w:val="006166B6"/>
    <w:rsid w:val="00616A3E"/>
    <w:rsid w:val="00621A8F"/>
    <w:rsid w:val="006246A1"/>
    <w:rsid w:val="00624EC5"/>
    <w:rsid w:val="00625557"/>
    <w:rsid w:val="0062561B"/>
    <w:rsid w:val="00625A67"/>
    <w:rsid w:val="00625F23"/>
    <w:rsid w:val="00627560"/>
    <w:rsid w:val="00627668"/>
    <w:rsid w:val="00630EF2"/>
    <w:rsid w:val="00631C41"/>
    <w:rsid w:val="0063254E"/>
    <w:rsid w:val="0063265B"/>
    <w:rsid w:val="00636263"/>
    <w:rsid w:val="00636B25"/>
    <w:rsid w:val="00636FF3"/>
    <w:rsid w:val="006374B6"/>
    <w:rsid w:val="00640981"/>
    <w:rsid w:val="00640B9B"/>
    <w:rsid w:val="00641A77"/>
    <w:rsid w:val="00641DC0"/>
    <w:rsid w:val="0064346B"/>
    <w:rsid w:val="00643570"/>
    <w:rsid w:val="006440A1"/>
    <w:rsid w:val="006442F6"/>
    <w:rsid w:val="0064507B"/>
    <w:rsid w:val="00645554"/>
    <w:rsid w:val="00645E47"/>
    <w:rsid w:val="00647A0D"/>
    <w:rsid w:val="00647A95"/>
    <w:rsid w:val="00647A96"/>
    <w:rsid w:val="00647BF1"/>
    <w:rsid w:val="00650268"/>
    <w:rsid w:val="00652FDE"/>
    <w:rsid w:val="006538BC"/>
    <w:rsid w:val="006539E6"/>
    <w:rsid w:val="00654EB1"/>
    <w:rsid w:val="00655740"/>
    <w:rsid w:val="00656A07"/>
    <w:rsid w:val="0065798C"/>
    <w:rsid w:val="00657BC8"/>
    <w:rsid w:val="00660000"/>
    <w:rsid w:val="00660145"/>
    <w:rsid w:val="0066095B"/>
    <w:rsid w:val="006613A4"/>
    <w:rsid w:val="00661B04"/>
    <w:rsid w:val="006634B9"/>
    <w:rsid w:val="00665FF3"/>
    <w:rsid w:val="00666066"/>
    <w:rsid w:val="00666460"/>
    <w:rsid w:val="00666B71"/>
    <w:rsid w:val="00667DC8"/>
    <w:rsid w:val="006718BC"/>
    <w:rsid w:val="00671D3C"/>
    <w:rsid w:val="00673631"/>
    <w:rsid w:val="006739E8"/>
    <w:rsid w:val="00673F43"/>
    <w:rsid w:val="00673FC0"/>
    <w:rsid w:val="00674F0C"/>
    <w:rsid w:val="006756DF"/>
    <w:rsid w:val="00676494"/>
    <w:rsid w:val="00676BBB"/>
    <w:rsid w:val="00676CB1"/>
    <w:rsid w:val="00677FBE"/>
    <w:rsid w:val="006800C8"/>
    <w:rsid w:val="006808D8"/>
    <w:rsid w:val="00681D51"/>
    <w:rsid w:val="006820AC"/>
    <w:rsid w:val="006832A9"/>
    <w:rsid w:val="0068488F"/>
    <w:rsid w:val="00686ABC"/>
    <w:rsid w:val="00687B5D"/>
    <w:rsid w:val="00691853"/>
    <w:rsid w:val="00692142"/>
    <w:rsid w:val="00692EA8"/>
    <w:rsid w:val="00693EE0"/>
    <w:rsid w:val="00693FDC"/>
    <w:rsid w:val="006947AA"/>
    <w:rsid w:val="00694E1E"/>
    <w:rsid w:val="006956D5"/>
    <w:rsid w:val="00695D29"/>
    <w:rsid w:val="0069746D"/>
    <w:rsid w:val="00697AC8"/>
    <w:rsid w:val="00697EB3"/>
    <w:rsid w:val="006A3F01"/>
    <w:rsid w:val="006A5862"/>
    <w:rsid w:val="006A58BB"/>
    <w:rsid w:val="006A5985"/>
    <w:rsid w:val="006A5B08"/>
    <w:rsid w:val="006A62C5"/>
    <w:rsid w:val="006A79B9"/>
    <w:rsid w:val="006B2316"/>
    <w:rsid w:val="006B25D3"/>
    <w:rsid w:val="006B2F38"/>
    <w:rsid w:val="006B469F"/>
    <w:rsid w:val="006B4717"/>
    <w:rsid w:val="006B4D4A"/>
    <w:rsid w:val="006B4DC4"/>
    <w:rsid w:val="006B55A1"/>
    <w:rsid w:val="006B6F91"/>
    <w:rsid w:val="006B7683"/>
    <w:rsid w:val="006C1A6B"/>
    <w:rsid w:val="006C1AEC"/>
    <w:rsid w:val="006C21E7"/>
    <w:rsid w:val="006C4AF3"/>
    <w:rsid w:val="006C600E"/>
    <w:rsid w:val="006C71D6"/>
    <w:rsid w:val="006D07F4"/>
    <w:rsid w:val="006D16B5"/>
    <w:rsid w:val="006D1BD7"/>
    <w:rsid w:val="006D2BE1"/>
    <w:rsid w:val="006D35F1"/>
    <w:rsid w:val="006D4FD8"/>
    <w:rsid w:val="006D6736"/>
    <w:rsid w:val="006D759E"/>
    <w:rsid w:val="006D77EE"/>
    <w:rsid w:val="006E05EE"/>
    <w:rsid w:val="006E57F8"/>
    <w:rsid w:val="006E6397"/>
    <w:rsid w:val="006E6C26"/>
    <w:rsid w:val="006E6FF1"/>
    <w:rsid w:val="006E7E03"/>
    <w:rsid w:val="006E7E18"/>
    <w:rsid w:val="006F10F1"/>
    <w:rsid w:val="006F1AD6"/>
    <w:rsid w:val="006F2041"/>
    <w:rsid w:val="006F2383"/>
    <w:rsid w:val="006F26AF"/>
    <w:rsid w:val="006F2949"/>
    <w:rsid w:val="006F2E21"/>
    <w:rsid w:val="006F3E17"/>
    <w:rsid w:val="006F4185"/>
    <w:rsid w:val="006F4B8D"/>
    <w:rsid w:val="006F4DC2"/>
    <w:rsid w:val="006F6326"/>
    <w:rsid w:val="006F6358"/>
    <w:rsid w:val="006F67B0"/>
    <w:rsid w:val="006F6AFD"/>
    <w:rsid w:val="006F6BE5"/>
    <w:rsid w:val="006F7C47"/>
    <w:rsid w:val="006F7CAC"/>
    <w:rsid w:val="00701BA1"/>
    <w:rsid w:val="0070406C"/>
    <w:rsid w:val="00704163"/>
    <w:rsid w:val="007061E9"/>
    <w:rsid w:val="0070661D"/>
    <w:rsid w:val="00706B1C"/>
    <w:rsid w:val="00710170"/>
    <w:rsid w:val="00710516"/>
    <w:rsid w:val="00710B3F"/>
    <w:rsid w:val="0071174A"/>
    <w:rsid w:val="007117FE"/>
    <w:rsid w:val="00713C59"/>
    <w:rsid w:val="0071455C"/>
    <w:rsid w:val="007154F3"/>
    <w:rsid w:val="007155B8"/>
    <w:rsid w:val="00715FCB"/>
    <w:rsid w:val="00721B44"/>
    <w:rsid w:val="00721B83"/>
    <w:rsid w:val="00722573"/>
    <w:rsid w:val="00722B0D"/>
    <w:rsid w:val="007238FB"/>
    <w:rsid w:val="00723C7B"/>
    <w:rsid w:val="00723F91"/>
    <w:rsid w:val="0072472D"/>
    <w:rsid w:val="00724951"/>
    <w:rsid w:val="00725662"/>
    <w:rsid w:val="00725668"/>
    <w:rsid w:val="00725737"/>
    <w:rsid w:val="00725774"/>
    <w:rsid w:val="00726352"/>
    <w:rsid w:val="0072679B"/>
    <w:rsid w:val="00730508"/>
    <w:rsid w:val="00730A25"/>
    <w:rsid w:val="007328EE"/>
    <w:rsid w:val="00733A0E"/>
    <w:rsid w:val="0073526B"/>
    <w:rsid w:val="0073611B"/>
    <w:rsid w:val="0073665A"/>
    <w:rsid w:val="00737CCA"/>
    <w:rsid w:val="00737D67"/>
    <w:rsid w:val="00741C0D"/>
    <w:rsid w:val="007448FB"/>
    <w:rsid w:val="00746076"/>
    <w:rsid w:val="0074647E"/>
    <w:rsid w:val="00746FA1"/>
    <w:rsid w:val="007471B5"/>
    <w:rsid w:val="00750AD0"/>
    <w:rsid w:val="00750C52"/>
    <w:rsid w:val="00751E9F"/>
    <w:rsid w:val="0075208C"/>
    <w:rsid w:val="00752742"/>
    <w:rsid w:val="00754297"/>
    <w:rsid w:val="00754C69"/>
    <w:rsid w:val="00755741"/>
    <w:rsid w:val="0075685A"/>
    <w:rsid w:val="00756B85"/>
    <w:rsid w:val="007570F0"/>
    <w:rsid w:val="007578F5"/>
    <w:rsid w:val="00757A5C"/>
    <w:rsid w:val="00760561"/>
    <w:rsid w:val="007605C8"/>
    <w:rsid w:val="00760817"/>
    <w:rsid w:val="007609D1"/>
    <w:rsid w:val="00761D04"/>
    <w:rsid w:val="00761D6C"/>
    <w:rsid w:val="00762C2C"/>
    <w:rsid w:val="00762C48"/>
    <w:rsid w:val="00762CE0"/>
    <w:rsid w:val="00764E31"/>
    <w:rsid w:val="007652CB"/>
    <w:rsid w:val="0076538E"/>
    <w:rsid w:val="00765CA4"/>
    <w:rsid w:val="00767274"/>
    <w:rsid w:val="00767375"/>
    <w:rsid w:val="00770AE4"/>
    <w:rsid w:val="00770B3A"/>
    <w:rsid w:val="00772778"/>
    <w:rsid w:val="00772B36"/>
    <w:rsid w:val="00772EEC"/>
    <w:rsid w:val="007739C1"/>
    <w:rsid w:val="0077560E"/>
    <w:rsid w:val="007756EB"/>
    <w:rsid w:val="00775746"/>
    <w:rsid w:val="00775F31"/>
    <w:rsid w:val="00776638"/>
    <w:rsid w:val="0077667E"/>
    <w:rsid w:val="00777D35"/>
    <w:rsid w:val="007801DB"/>
    <w:rsid w:val="007809C8"/>
    <w:rsid w:val="007817F5"/>
    <w:rsid w:val="007818AD"/>
    <w:rsid w:val="00781B02"/>
    <w:rsid w:val="00782B8A"/>
    <w:rsid w:val="00783440"/>
    <w:rsid w:val="00784724"/>
    <w:rsid w:val="00784B85"/>
    <w:rsid w:val="00784DD1"/>
    <w:rsid w:val="0078516F"/>
    <w:rsid w:val="00785462"/>
    <w:rsid w:val="00785A4D"/>
    <w:rsid w:val="00785BC8"/>
    <w:rsid w:val="00786947"/>
    <w:rsid w:val="00786D9F"/>
    <w:rsid w:val="007908C6"/>
    <w:rsid w:val="0079170E"/>
    <w:rsid w:val="00792123"/>
    <w:rsid w:val="00792141"/>
    <w:rsid w:val="00792D8C"/>
    <w:rsid w:val="007935B7"/>
    <w:rsid w:val="007938F7"/>
    <w:rsid w:val="00793D5D"/>
    <w:rsid w:val="007949AE"/>
    <w:rsid w:val="00794DF3"/>
    <w:rsid w:val="00795353"/>
    <w:rsid w:val="007961CB"/>
    <w:rsid w:val="0079696F"/>
    <w:rsid w:val="00796EAA"/>
    <w:rsid w:val="007A032D"/>
    <w:rsid w:val="007A090B"/>
    <w:rsid w:val="007A11CF"/>
    <w:rsid w:val="007A13CE"/>
    <w:rsid w:val="007A243E"/>
    <w:rsid w:val="007A3AB1"/>
    <w:rsid w:val="007A3DC7"/>
    <w:rsid w:val="007A3E52"/>
    <w:rsid w:val="007A4BEE"/>
    <w:rsid w:val="007A53EE"/>
    <w:rsid w:val="007A6444"/>
    <w:rsid w:val="007A74EA"/>
    <w:rsid w:val="007A75F5"/>
    <w:rsid w:val="007A7715"/>
    <w:rsid w:val="007A7F9F"/>
    <w:rsid w:val="007B0031"/>
    <w:rsid w:val="007B0795"/>
    <w:rsid w:val="007B08F0"/>
    <w:rsid w:val="007B2A83"/>
    <w:rsid w:val="007B39FF"/>
    <w:rsid w:val="007B3D0D"/>
    <w:rsid w:val="007B4266"/>
    <w:rsid w:val="007B616B"/>
    <w:rsid w:val="007C1A7D"/>
    <w:rsid w:val="007C1D15"/>
    <w:rsid w:val="007C3C26"/>
    <w:rsid w:val="007C5322"/>
    <w:rsid w:val="007C55F5"/>
    <w:rsid w:val="007C62D6"/>
    <w:rsid w:val="007C6AC3"/>
    <w:rsid w:val="007C6EEE"/>
    <w:rsid w:val="007C7582"/>
    <w:rsid w:val="007D090D"/>
    <w:rsid w:val="007D0949"/>
    <w:rsid w:val="007D0CC3"/>
    <w:rsid w:val="007D0E01"/>
    <w:rsid w:val="007D26FF"/>
    <w:rsid w:val="007D28E2"/>
    <w:rsid w:val="007D28F1"/>
    <w:rsid w:val="007D2F08"/>
    <w:rsid w:val="007D4105"/>
    <w:rsid w:val="007D68F2"/>
    <w:rsid w:val="007D7A84"/>
    <w:rsid w:val="007E0224"/>
    <w:rsid w:val="007E0D0E"/>
    <w:rsid w:val="007E1868"/>
    <w:rsid w:val="007E2052"/>
    <w:rsid w:val="007E5506"/>
    <w:rsid w:val="007E68FF"/>
    <w:rsid w:val="007E6C6D"/>
    <w:rsid w:val="007F1889"/>
    <w:rsid w:val="007F1B96"/>
    <w:rsid w:val="007F44B5"/>
    <w:rsid w:val="007F44EF"/>
    <w:rsid w:val="007F4CCD"/>
    <w:rsid w:val="007F4CE8"/>
    <w:rsid w:val="007F57DE"/>
    <w:rsid w:val="007F64E2"/>
    <w:rsid w:val="007F6931"/>
    <w:rsid w:val="0080188E"/>
    <w:rsid w:val="00801ED4"/>
    <w:rsid w:val="00802F5B"/>
    <w:rsid w:val="00804420"/>
    <w:rsid w:val="00805CA7"/>
    <w:rsid w:val="00805E78"/>
    <w:rsid w:val="00806094"/>
    <w:rsid w:val="008069AB"/>
    <w:rsid w:val="00807393"/>
    <w:rsid w:val="008073F1"/>
    <w:rsid w:val="00807D3D"/>
    <w:rsid w:val="00810F4A"/>
    <w:rsid w:val="0081183B"/>
    <w:rsid w:val="00811DF6"/>
    <w:rsid w:val="0081207F"/>
    <w:rsid w:val="008128DF"/>
    <w:rsid w:val="00812FCF"/>
    <w:rsid w:val="00813676"/>
    <w:rsid w:val="00814B50"/>
    <w:rsid w:val="00814FDD"/>
    <w:rsid w:val="00816ABD"/>
    <w:rsid w:val="00817F0E"/>
    <w:rsid w:val="008202AC"/>
    <w:rsid w:val="00820C8A"/>
    <w:rsid w:val="00820FE8"/>
    <w:rsid w:val="00823548"/>
    <w:rsid w:val="00823B0B"/>
    <w:rsid w:val="00823BFD"/>
    <w:rsid w:val="00823F0C"/>
    <w:rsid w:val="00825368"/>
    <w:rsid w:val="0082598D"/>
    <w:rsid w:val="00826251"/>
    <w:rsid w:val="00826752"/>
    <w:rsid w:val="008301E7"/>
    <w:rsid w:val="00833829"/>
    <w:rsid w:val="00833D86"/>
    <w:rsid w:val="00836A2F"/>
    <w:rsid w:val="00840314"/>
    <w:rsid w:val="0084034B"/>
    <w:rsid w:val="00841471"/>
    <w:rsid w:val="00841A05"/>
    <w:rsid w:val="008423FB"/>
    <w:rsid w:val="00842FC4"/>
    <w:rsid w:val="008430ED"/>
    <w:rsid w:val="00843147"/>
    <w:rsid w:val="0084332C"/>
    <w:rsid w:val="008441AD"/>
    <w:rsid w:val="00845352"/>
    <w:rsid w:val="008459BF"/>
    <w:rsid w:val="00850234"/>
    <w:rsid w:val="00850C37"/>
    <w:rsid w:val="008516EA"/>
    <w:rsid w:val="00851ACD"/>
    <w:rsid w:val="00852A90"/>
    <w:rsid w:val="00854353"/>
    <w:rsid w:val="00854A61"/>
    <w:rsid w:val="00854B07"/>
    <w:rsid w:val="00854FFB"/>
    <w:rsid w:val="00855A54"/>
    <w:rsid w:val="00855B71"/>
    <w:rsid w:val="00855FC5"/>
    <w:rsid w:val="00856A6C"/>
    <w:rsid w:val="00856BCC"/>
    <w:rsid w:val="00856E10"/>
    <w:rsid w:val="00856FDC"/>
    <w:rsid w:val="008576E7"/>
    <w:rsid w:val="00860652"/>
    <w:rsid w:val="00863F60"/>
    <w:rsid w:val="008651BF"/>
    <w:rsid w:val="00865837"/>
    <w:rsid w:val="00866D35"/>
    <w:rsid w:val="00871F41"/>
    <w:rsid w:val="008724A2"/>
    <w:rsid w:val="00873219"/>
    <w:rsid w:val="00873B9C"/>
    <w:rsid w:val="00874538"/>
    <w:rsid w:val="0087492B"/>
    <w:rsid w:val="00875ADE"/>
    <w:rsid w:val="008762FA"/>
    <w:rsid w:val="008774CD"/>
    <w:rsid w:val="00880298"/>
    <w:rsid w:val="00881053"/>
    <w:rsid w:val="00882344"/>
    <w:rsid w:val="00882812"/>
    <w:rsid w:val="00882829"/>
    <w:rsid w:val="00882A5A"/>
    <w:rsid w:val="00883146"/>
    <w:rsid w:val="00883222"/>
    <w:rsid w:val="008837F0"/>
    <w:rsid w:val="00883BA2"/>
    <w:rsid w:val="00884015"/>
    <w:rsid w:val="00884D6A"/>
    <w:rsid w:val="00885832"/>
    <w:rsid w:val="0088768D"/>
    <w:rsid w:val="008877AE"/>
    <w:rsid w:val="008879A6"/>
    <w:rsid w:val="00890CED"/>
    <w:rsid w:val="0089126B"/>
    <w:rsid w:val="00891350"/>
    <w:rsid w:val="0089144E"/>
    <w:rsid w:val="00891A58"/>
    <w:rsid w:val="008925BB"/>
    <w:rsid w:val="00894842"/>
    <w:rsid w:val="00896129"/>
    <w:rsid w:val="008971D2"/>
    <w:rsid w:val="0089725D"/>
    <w:rsid w:val="008A1E3F"/>
    <w:rsid w:val="008A1F94"/>
    <w:rsid w:val="008A3F8A"/>
    <w:rsid w:val="008A4D6D"/>
    <w:rsid w:val="008A4EDE"/>
    <w:rsid w:val="008A58CB"/>
    <w:rsid w:val="008A780A"/>
    <w:rsid w:val="008A79C5"/>
    <w:rsid w:val="008A7A96"/>
    <w:rsid w:val="008B01D4"/>
    <w:rsid w:val="008B04F4"/>
    <w:rsid w:val="008B0B32"/>
    <w:rsid w:val="008B3BE1"/>
    <w:rsid w:val="008B4098"/>
    <w:rsid w:val="008B4E78"/>
    <w:rsid w:val="008B5638"/>
    <w:rsid w:val="008B7154"/>
    <w:rsid w:val="008B7658"/>
    <w:rsid w:val="008B782C"/>
    <w:rsid w:val="008B7848"/>
    <w:rsid w:val="008C0CD0"/>
    <w:rsid w:val="008C0F62"/>
    <w:rsid w:val="008C106D"/>
    <w:rsid w:val="008C1E84"/>
    <w:rsid w:val="008C28C1"/>
    <w:rsid w:val="008C2A7F"/>
    <w:rsid w:val="008C3F9E"/>
    <w:rsid w:val="008C4236"/>
    <w:rsid w:val="008C4AA2"/>
    <w:rsid w:val="008C4CC8"/>
    <w:rsid w:val="008C4FAD"/>
    <w:rsid w:val="008C5674"/>
    <w:rsid w:val="008C60F0"/>
    <w:rsid w:val="008C6851"/>
    <w:rsid w:val="008C6875"/>
    <w:rsid w:val="008C7B5D"/>
    <w:rsid w:val="008D0EF1"/>
    <w:rsid w:val="008D182E"/>
    <w:rsid w:val="008D31BD"/>
    <w:rsid w:val="008D3E09"/>
    <w:rsid w:val="008D4240"/>
    <w:rsid w:val="008D4386"/>
    <w:rsid w:val="008D4714"/>
    <w:rsid w:val="008D5056"/>
    <w:rsid w:val="008D5A50"/>
    <w:rsid w:val="008D5A6E"/>
    <w:rsid w:val="008D5D21"/>
    <w:rsid w:val="008D63D8"/>
    <w:rsid w:val="008D6871"/>
    <w:rsid w:val="008D6A61"/>
    <w:rsid w:val="008D6CE4"/>
    <w:rsid w:val="008D6E83"/>
    <w:rsid w:val="008E1149"/>
    <w:rsid w:val="008E1EFB"/>
    <w:rsid w:val="008E1FEC"/>
    <w:rsid w:val="008E3D1D"/>
    <w:rsid w:val="008E3E38"/>
    <w:rsid w:val="008E3EA9"/>
    <w:rsid w:val="008E4A1D"/>
    <w:rsid w:val="008E4DAA"/>
    <w:rsid w:val="008E5226"/>
    <w:rsid w:val="008E5E05"/>
    <w:rsid w:val="008E6F87"/>
    <w:rsid w:val="008E7038"/>
    <w:rsid w:val="008F00D4"/>
    <w:rsid w:val="008F116E"/>
    <w:rsid w:val="008F158F"/>
    <w:rsid w:val="008F190B"/>
    <w:rsid w:val="008F2F01"/>
    <w:rsid w:val="008F3BA5"/>
    <w:rsid w:val="008F4167"/>
    <w:rsid w:val="008F4FB6"/>
    <w:rsid w:val="008F528C"/>
    <w:rsid w:val="008F574E"/>
    <w:rsid w:val="008F6E1D"/>
    <w:rsid w:val="008F6E9D"/>
    <w:rsid w:val="0090142D"/>
    <w:rsid w:val="00902CA8"/>
    <w:rsid w:val="0090420D"/>
    <w:rsid w:val="00905B64"/>
    <w:rsid w:val="0090634D"/>
    <w:rsid w:val="00906733"/>
    <w:rsid w:val="009067D4"/>
    <w:rsid w:val="00906DDE"/>
    <w:rsid w:val="00910F08"/>
    <w:rsid w:val="00910F0B"/>
    <w:rsid w:val="00912139"/>
    <w:rsid w:val="009126E6"/>
    <w:rsid w:val="00912746"/>
    <w:rsid w:val="0091330D"/>
    <w:rsid w:val="009137BD"/>
    <w:rsid w:val="009148CF"/>
    <w:rsid w:val="0091554C"/>
    <w:rsid w:val="00916993"/>
    <w:rsid w:val="00917EB6"/>
    <w:rsid w:val="009209FE"/>
    <w:rsid w:val="00921867"/>
    <w:rsid w:val="00921AD7"/>
    <w:rsid w:val="00921CBA"/>
    <w:rsid w:val="009221EA"/>
    <w:rsid w:val="00922487"/>
    <w:rsid w:val="009228D8"/>
    <w:rsid w:val="0092396C"/>
    <w:rsid w:val="00923DD7"/>
    <w:rsid w:val="00923E92"/>
    <w:rsid w:val="00924A44"/>
    <w:rsid w:val="00930632"/>
    <w:rsid w:val="0093354D"/>
    <w:rsid w:val="00933609"/>
    <w:rsid w:val="00934894"/>
    <w:rsid w:val="009350A0"/>
    <w:rsid w:val="00935E17"/>
    <w:rsid w:val="009362AC"/>
    <w:rsid w:val="009373AB"/>
    <w:rsid w:val="009374CD"/>
    <w:rsid w:val="00937BF9"/>
    <w:rsid w:val="009402D6"/>
    <w:rsid w:val="00940EE2"/>
    <w:rsid w:val="00940FFE"/>
    <w:rsid w:val="00941065"/>
    <w:rsid w:val="0094167B"/>
    <w:rsid w:val="00942963"/>
    <w:rsid w:val="009434B6"/>
    <w:rsid w:val="00945597"/>
    <w:rsid w:val="00945A18"/>
    <w:rsid w:val="009475B9"/>
    <w:rsid w:val="00950D54"/>
    <w:rsid w:val="00950D5D"/>
    <w:rsid w:val="00951076"/>
    <w:rsid w:val="00953733"/>
    <w:rsid w:val="009541DE"/>
    <w:rsid w:val="009545EA"/>
    <w:rsid w:val="00955EDF"/>
    <w:rsid w:val="009563C8"/>
    <w:rsid w:val="00957F0F"/>
    <w:rsid w:val="00960B40"/>
    <w:rsid w:val="00962431"/>
    <w:rsid w:val="009633A4"/>
    <w:rsid w:val="00963A52"/>
    <w:rsid w:val="0096413B"/>
    <w:rsid w:val="00964767"/>
    <w:rsid w:val="00964781"/>
    <w:rsid w:val="009656DB"/>
    <w:rsid w:val="00967282"/>
    <w:rsid w:val="009673A0"/>
    <w:rsid w:val="009673AB"/>
    <w:rsid w:val="00970BB3"/>
    <w:rsid w:val="00970E57"/>
    <w:rsid w:val="00971037"/>
    <w:rsid w:val="00971639"/>
    <w:rsid w:val="009738E2"/>
    <w:rsid w:val="009756B0"/>
    <w:rsid w:val="0097760D"/>
    <w:rsid w:val="00977ADA"/>
    <w:rsid w:val="009809BC"/>
    <w:rsid w:val="0098121E"/>
    <w:rsid w:val="00981942"/>
    <w:rsid w:val="0098259F"/>
    <w:rsid w:val="00982BEA"/>
    <w:rsid w:val="00982D3B"/>
    <w:rsid w:val="009834FD"/>
    <w:rsid w:val="00984C84"/>
    <w:rsid w:val="009856D8"/>
    <w:rsid w:val="00985A3B"/>
    <w:rsid w:val="009861EF"/>
    <w:rsid w:val="00986533"/>
    <w:rsid w:val="0099003B"/>
    <w:rsid w:val="009901BB"/>
    <w:rsid w:val="00990B04"/>
    <w:rsid w:val="00990BD7"/>
    <w:rsid w:val="0099110F"/>
    <w:rsid w:val="00991746"/>
    <w:rsid w:val="00991AB9"/>
    <w:rsid w:val="00992441"/>
    <w:rsid w:val="009925F4"/>
    <w:rsid w:val="00992654"/>
    <w:rsid w:val="009929DB"/>
    <w:rsid w:val="0099320F"/>
    <w:rsid w:val="009936D9"/>
    <w:rsid w:val="00993CB0"/>
    <w:rsid w:val="00994E5F"/>
    <w:rsid w:val="00995399"/>
    <w:rsid w:val="00995CA2"/>
    <w:rsid w:val="00996302"/>
    <w:rsid w:val="009966B6"/>
    <w:rsid w:val="009974E7"/>
    <w:rsid w:val="00997C54"/>
    <w:rsid w:val="00997CFC"/>
    <w:rsid w:val="009A088D"/>
    <w:rsid w:val="009A2B8F"/>
    <w:rsid w:val="009A5785"/>
    <w:rsid w:val="009A711F"/>
    <w:rsid w:val="009A75D2"/>
    <w:rsid w:val="009A799D"/>
    <w:rsid w:val="009B0D12"/>
    <w:rsid w:val="009B0F8E"/>
    <w:rsid w:val="009B18A8"/>
    <w:rsid w:val="009B2A2B"/>
    <w:rsid w:val="009B30DB"/>
    <w:rsid w:val="009B32C0"/>
    <w:rsid w:val="009B33C8"/>
    <w:rsid w:val="009B394E"/>
    <w:rsid w:val="009B3C06"/>
    <w:rsid w:val="009B4593"/>
    <w:rsid w:val="009B5F8C"/>
    <w:rsid w:val="009B623C"/>
    <w:rsid w:val="009B65F0"/>
    <w:rsid w:val="009B6FB4"/>
    <w:rsid w:val="009B7FE7"/>
    <w:rsid w:val="009C2980"/>
    <w:rsid w:val="009C29F5"/>
    <w:rsid w:val="009C2D73"/>
    <w:rsid w:val="009C5D45"/>
    <w:rsid w:val="009C60AF"/>
    <w:rsid w:val="009C61FA"/>
    <w:rsid w:val="009C667C"/>
    <w:rsid w:val="009C7194"/>
    <w:rsid w:val="009D00AA"/>
    <w:rsid w:val="009D02BA"/>
    <w:rsid w:val="009D1658"/>
    <w:rsid w:val="009D1883"/>
    <w:rsid w:val="009D1FC1"/>
    <w:rsid w:val="009D2A04"/>
    <w:rsid w:val="009D4201"/>
    <w:rsid w:val="009D443B"/>
    <w:rsid w:val="009D4EF3"/>
    <w:rsid w:val="009D5BA6"/>
    <w:rsid w:val="009D6A55"/>
    <w:rsid w:val="009D7379"/>
    <w:rsid w:val="009D7D7E"/>
    <w:rsid w:val="009D7FC2"/>
    <w:rsid w:val="009E0DC2"/>
    <w:rsid w:val="009E223F"/>
    <w:rsid w:val="009E2B0A"/>
    <w:rsid w:val="009E3733"/>
    <w:rsid w:val="009E3BC6"/>
    <w:rsid w:val="009E4275"/>
    <w:rsid w:val="009E4BBC"/>
    <w:rsid w:val="009E4EEE"/>
    <w:rsid w:val="009E55BB"/>
    <w:rsid w:val="009E74DC"/>
    <w:rsid w:val="009E7BAF"/>
    <w:rsid w:val="009E7C1E"/>
    <w:rsid w:val="009F058D"/>
    <w:rsid w:val="009F08AE"/>
    <w:rsid w:val="009F1CF6"/>
    <w:rsid w:val="009F1DEA"/>
    <w:rsid w:val="009F28FF"/>
    <w:rsid w:val="009F3389"/>
    <w:rsid w:val="009F3E82"/>
    <w:rsid w:val="009F4480"/>
    <w:rsid w:val="009F553F"/>
    <w:rsid w:val="009F5A9A"/>
    <w:rsid w:val="009F5B13"/>
    <w:rsid w:val="009F675D"/>
    <w:rsid w:val="009F6BBC"/>
    <w:rsid w:val="00A000B9"/>
    <w:rsid w:val="00A0053D"/>
    <w:rsid w:val="00A00E3F"/>
    <w:rsid w:val="00A01303"/>
    <w:rsid w:val="00A02DE4"/>
    <w:rsid w:val="00A02E2E"/>
    <w:rsid w:val="00A053C1"/>
    <w:rsid w:val="00A0552E"/>
    <w:rsid w:val="00A06B8D"/>
    <w:rsid w:val="00A07649"/>
    <w:rsid w:val="00A07D9E"/>
    <w:rsid w:val="00A07DC9"/>
    <w:rsid w:val="00A1085A"/>
    <w:rsid w:val="00A111A5"/>
    <w:rsid w:val="00A11307"/>
    <w:rsid w:val="00A1224F"/>
    <w:rsid w:val="00A12502"/>
    <w:rsid w:val="00A12FE7"/>
    <w:rsid w:val="00A146DC"/>
    <w:rsid w:val="00A15704"/>
    <w:rsid w:val="00A157CC"/>
    <w:rsid w:val="00A15A7D"/>
    <w:rsid w:val="00A15C3D"/>
    <w:rsid w:val="00A165FF"/>
    <w:rsid w:val="00A16861"/>
    <w:rsid w:val="00A16ADF"/>
    <w:rsid w:val="00A212A3"/>
    <w:rsid w:val="00A2279E"/>
    <w:rsid w:val="00A22F83"/>
    <w:rsid w:val="00A232F7"/>
    <w:rsid w:val="00A24E18"/>
    <w:rsid w:val="00A270A0"/>
    <w:rsid w:val="00A2787B"/>
    <w:rsid w:val="00A27C41"/>
    <w:rsid w:val="00A3076F"/>
    <w:rsid w:val="00A30A77"/>
    <w:rsid w:val="00A314B0"/>
    <w:rsid w:val="00A318FD"/>
    <w:rsid w:val="00A320E8"/>
    <w:rsid w:val="00A33801"/>
    <w:rsid w:val="00A33999"/>
    <w:rsid w:val="00A356B9"/>
    <w:rsid w:val="00A35FF4"/>
    <w:rsid w:val="00A3664F"/>
    <w:rsid w:val="00A37DD0"/>
    <w:rsid w:val="00A4016D"/>
    <w:rsid w:val="00A42F81"/>
    <w:rsid w:val="00A4310D"/>
    <w:rsid w:val="00A43301"/>
    <w:rsid w:val="00A443FE"/>
    <w:rsid w:val="00A452F2"/>
    <w:rsid w:val="00A45300"/>
    <w:rsid w:val="00A462A6"/>
    <w:rsid w:val="00A465B7"/>
    <w:rsid w:val="00A46719"/>
    <w:rsid w:val="00A4704E"/>
    <w:rsid w:val="00A50AC0"/>
    <w:rsid w:val="00A511C6"/>
    <w:rsid w:val="00A522CC"/>
    <w:rsid w:val="00A525F6"/>
    <w:rsid w:val="00A533E8"/>
    <w:rsid w:val="00A54EBD"/>
    <w:rsid w:val="00A55564"/>
    <w:rsid w:val="00A558AB"/>
    <w:rsid w:val="00A558CB"/>
    <w:rsid w:val="00A55C8E"/>
    <w:rsid w:val="00A56109"/>
    <w:rsid w:val="00A56DBA"/>
    <w:rsid w:val="00A56FB0"/>
    <w:rsid w:val="00A57E6E"/>
    <w:rsid w:val="00A6093D"/>
    <w:rsid w:val="00A6147A"/>
    <w:rsid w:val="00A6157D"/>
    <w:rsid w:val="00A61909"/>
    <w:rsid w:val="00A627FB"/>
    <w:rsid w:val="00A649AB"/>
    <w:rsid w:val="00A65071"/>
    <w:rsid w:val="00A654E3"/>
    <w:rsid w:val="00A65D92"/>
    <w:rsid w:val="00A66C18"/>
    <w:rsid w:val="00A67B22"/>
    <w:rsid w:val="00A67CA5"/>
    <w:rsid w:val="00A70311"/>
    <w:rsid w:val="00A70DD5"/>
    <w:rsid w:val="00A7144E"/>
    <w:rsid w:val="00A731F5"/>
    <w:rsid w:val="00A73EEF"/>
    <w:rsid w:val="00A73F8B"/>
    <w:rsid w:val="00A742BE"/>
    <w:rsid w:val="00A750D1"/>
    <w:rsid w:val="00A75A0B"/>
    <w:rsid w:val="00A75CCD"/>
    <w:rsid w:val="00A76C5A"/>
    <w:rsid w:val="00A76D91"/>
    <w:rsid w:val="00A76E82"/>
    <w:rsid w:val="00A7716E"/>
    <w:rsid w:val="00A80568"/>
    <w:rsid w:val="00A81CA5"/>
    <w:rsid w:val="00A81FDE"/>
    <w:rsid w:val="00A820C3"/>
    <w:rsid w:val="00A8310D"/>
    <w:rsid w:val="00A85F3B"/>
    <w:rsid w:val="00A875A0"/>
    <w:rsid w:val="00A87760"/>
    <w:rsid w:val="00A91CD9"/>
    <w:rsid w:val="00A92552"/>
    <w:rsid w:val="00A93263"/>
    <w:rsid w:val="00A94AEA"/>
    <w:rsid w:val="00A94BB2"/>
    <w:rsid w:val="00A95327"/>
    <w:rsid w:val="00A95CDE"/>
    <w:rsid w:val="00A96D51"/>
    <w:rsid w:val="00A96E6B"/>
    <w:rsid w:val="00A97024"/>
    <w:rsid w:val="00A97DB2"/>
    <w:rsid w:val="00A97F0E"/>
    <w:rsid w:val="00A97FEA"/>
    <w:rsid w:val="00AA08BA"/>
    <w:rsid w:val="00AA16F7"/>
    <w:rsid w:val="00AA256A"/>
    <w:rsid w:val="00AA3AE4"/>
    <w:rsid w:val="00AA4C06"/>
    <w:rsid w:val="00AA56A2"/>
    <w:rsid w:val="00AA5D49"/>
    <w:rsid w:val="00AA5FCE"/>
    <w:rsid w:val="00AA6DFC"/>
    <w:rsid w:val="00AB0855"/>
    <w:rsid w:val="00AB1518"/>
    <w:rsid w:val="00AB34E2"/>
    <w:rsid w:val="00AB3F2B"/>
    <w:rsid w:val="00AB3FD3"/>
    <w:rsid w:val="00AB41E0"/>
    <w:rsid w:val="00AB4EA8"/>
    <w:rsid w:val="00AB6E3D"/>
    <w:rsid w:val="00AB7AED"/>
    <w:rsid w:val="00AB7DA0"/>
    <w:rsid w:val="00AC0268"/>
    <w:rsid w:val="00AC1129"/>
    <w:rsid w:val="00AC1CDF"/>
    <w:rsid w:val="00AC2008"/>
    <w:rsid w:val="00AC3F14"/>
    <w:rsid w:val="00AC41C3"/>
    <w:rsid w:val="00AC483F"/>
    <w:rsid w:val="00AC49B5"/>
    <w:rsid w:val="00AC666C"/>
    <w:rsid w:val="00AC7424"/>
    <w:rsid w:val="00AC747A"/>
    <w:rsid w:val="00AC7821"/>
    <w:rsid w:val="00AD0588"/>
    <w:rsid w:val="00AD0E7B"/>
    <w:rsid w:val="00AD1357"/>
    <w:rsid w:val="00AD18CB"/>
    <w:rsid w:val="00AD1DCF"/>
    <w:rsid w:val="00AD2E56"/>
    <w:rsid w:val="00AD321B"/>
    <w:rsid w:val="00AD43A1"/>
    <w:rsid w:val="00AD4829"/>
    <w:rsid w:val="00AD4E2D"/>
    <w:rsid w:val="00AD53E4"/>
    <w:rsid w:val="00AD5B58"/>
    <w:rsid w:val="00AD6B15"/>
    <w:rsid w:val="00AD6B3E"/>
    <w:rsid w:val="00AD7A0F"/>
    <w:rsid w:val="00AD7FFC"/>
    <w:rsid w:val="00AE016B"/>
    <w:rsid w:val="00AE03E2"/>
    <w:rsid w:val="00AE0777"/>
    <w:rsid w:val="00AE145D"/>
    <w:rsid w:val="00AE401B"/>
    <w:rsid w:val="00AE409A"/>
    <w:rsid w:val="00AE5174"/>
    <w:rsid w:val="00AE5519"/>
    <w:rsid w:val="00AE67F0"/>
    <w:rsid w:val="00AE69AD"/>
    <w:rsid w:val="00AE6DD7"/>
    <w:rsid w:val="00AE70AF"/>
    <w:rsid w:val="00AE7355"/>
    <w:rsid w:val="00AE751A"/>
    <w:rsid w:val="00AF01F6"/>
    <w:rsid w:val="00AF13A5"/>
    <w:rsid w:val="00AF151A"/>
    <w:rsid w:val="00AF2061"/>
    <w:rsid w:val="00AF2191"/>
    <w:rsid w:val="00AF2928"/>
    <w:rsid w:val="00AF35D9"/>
    <w:rsid w:val="00AF3C4D"/>
    <w:rsid w:val="00AF5E6E"/>
    <w:rsid w:val="00AF64ED"/>
    <w:rsid w:val="00AF6DD7"/>
    <w:rsid w:val="00AF6EF6"/>
    <w:rsid w:val="00AF7A16"/>
    <w:rsid w:val="00B005A5"/>
    <w:rsid w:val="00B0230D"/>
    <w:rsid w:val="00B02475"/>
    <w:rsid w:val="00B02509"/>
    <w:rsid w:val="00B025BF"/>
    <w:rsid w:val="00B02ABF"/>
    <w:rsid w:val="00B02E53"/>
    <w:rsid w:val="00B0358D"/>
    <w:rsid w:val="00B03B48"/>
    <w:rsid w:val="00B06000"/>
    <w:rsid w:val="00B06394"/>
    <w:rsid w:val="00B06443"/>
    <w:rsid w:val="00B07985"/>
    <w:rsid w:val="00B10667"/>
    <w:rsid w:val="00B1070A"/>
    <w:rsid w:val="00B111E9"/>
    <w:rsid w:val="00B11688"/>
    <w:rsid w:val="00B1346F"/>
    <w:rsid w:val="00B1408A"/>
    <w:rsid w:val="00B15D9B"/>
    <w:rsid w:val="00B1625B"/>
    <w:rsid w:val="00B174F1"/>
    <w:rsid w:val="00B1751A"/>
    <w:rsid w:val="00B21795"/>
    <w:rsid w:val="00B22A02"/>
    <w:rsid w:val="00B232A0"/>
    <w:rsid w:val="00B23713"/>
    <w:rsid w:val="00B2378A"/>
    <w:rsid w:val="00B239A9"/>
    <w:rsid w:val="00B25EEA"/>
    <w:rsid w:val="00B26D58"/>
    <w:rsid w:val="00B27EF7"/>
    <w:rsid w:val="00B302D0"/>
    <w:rsid w:val="00B31F47"/>
    <w:rsid w:val="00B32D14"/>
    <w:rsid w:val="00B347D0"/>
    <w:rsid w:val="00B35374"/>
    <w:rsid w:val="00B357BC"/>
    <w:rsid w:val="00B358AF"/>
    <w:rsid w:val="00B371DB"/>
    <w:rsid w:val="00B4048E"/>
    <w:rsid w:val="00B407CB"/>
    <w:rsid w:val="00B40D5C"/>
    <w:rsid w:val="00B40FAB"/>
    <w:rsid w:val="00B41003"/>
    <w:rsid w:val="00B4448D"/>
    <w:rsid w:val="00B45E66"/>
    <w:rsid w:val="00B46025"/>
    <w:rsid w:val="00B50762"/>
    <w:rsid w:val="00B50A9E"/>
    <w:rsid w:val="00B51A26"/>
    <w:rsid w:val="00B523B5"/>
    <w:rsid w:val="00B52E5D"/>
    <w:rsid w:val="00B532D0"/>
    <w:rsid w:val="00B53AAB"/>
    <w:rsid w:val="00B54835"/>
    <w:rsid w:val="00B57091"/>
    <w:rsid w:val="00B577A0"/>
    <w:rsid w:val="00B5797B"/>
    <w:rsid w:val="00B604C9"/>
    <w:rsid w:val="00B60D30"/>
    <w:rsid w:val="00B611E2"/>
    <w:rsid w:val="00B61655"/>
    <w:rsid w:val="00B6255A"/>
    <w:rsid w:val="00B63707"/>
    <w:rsid w:val="00B64005"/>
    <w:rsid w:val="00B660E2"/>
    <w:rsid w:val="00B6726B"/>
    <w:rsid w:val="00B7059C"/>
    <w:rsid w:val="00B70B2C"/>
    <w:rsid w:val="00B72366"/>
    <w:rsid w:val="00B72406"/>
    <w:rsid w:val="00B734C6"/>
    <w:rsid w:val="00B74056"/>
    <w:rsid w:val="00B74F91"/>
    <w:rsid w:val="00B754BE"/>
    <w:rsid w:val="00B75931"/>
    <w:rsid w:val="00B75DF1"/>
    <w:rsid w:val="00B76961"/>
    <w:rsid w:val="00B76D6D"/>
    <w:rsid w:val="00B77B06"/>
    <w:rsid w:val="00B802DA"/>
    <w:rsid w:val="00B80321"/>
    <w:rsid w:val="00B81030"/>
    <w:rsid w:val="00B81762"/>
    <w:rsid w:val="00B82B6F"/>
    <w:rsid w:val="00B83923"/>
    <w:rsid w:val="00B845EC"/>
    <w:rsid w:val="00B84F37"/>
    <w:rsid w:val="00B857AA"/>
    <w:rsid w:val="00B85951"/>
    <w:rsid w:val="00B90FB7"/>
    <w:rsid w:val="00B91ACC"/>
    <w:rsid w:val="00B920CF"/>
    <w:rsid w:val="00B923B5"/>
    <w:rsid w:val="00B92CC7"/>
    <w:rsid w:val="00B936B6"/>
    <w:rsid w:val="00B95837"/>
    <w:rsid w:val="00B9623C"/>
    <w:rsid w:val="00B964CB"/>
    <w:rsid w:val="00B968AA"/>
    <w:rsid w:val="00B973DE"/>
    <w:rsid w:val="00B974DC"/>
    <w:rsid w:val="00B978FA"/>
    <w:rsid w:val="00B97AE8"/>
    <w:rsid w:val="00BA0D44"/>
    <w:rsid w:val="00BA149E"/>
    <w:rsid w:val="00BA1B82"/>
    <w:rsid w:val="00BA2FDF"/>
    <w:rsid w:val="00BA49D1"/>
    <w:rsid w:val="00BA596F"/>
    <w:rsid w:val="00BA6603"/>
    <w:rsid w:val="00BA66C6"/>
    <w:rsid w:val="00BB0191"/>
    <w:rsid w:val="00BB1751"/>
    <w:rsid w:val="00BB21EA"/>
    <w:rsid w:val="00BB2525"/>
    <w:rsid w:val="00BB2542"/>
    <w:rsid w:val="00BB3836"/>
    <w:rsid w:val="00BB3A0D"/>
    <w:rsid w:val="00BB47C6"/>
    <w:rsid w:val="00BB4A31"/>
    <w:rsid w:val="00BB4D20"/>
    <w:rsid w:val="00BB5B02"/>
    <w:rsid w:val="00BC20E7"/>
    <w:rsid w:val="00BC2BAE"/>
    <w:rsid w:val="00BC34CF"/>
    <w:rsid w:val="00BC4B23"/>
    <w:rsid w:val="00BC6FF4"/>
    <w:rsid w:val="00BC7C45"/>
    <w:rsid w:val="00BC7E53"/>
    <w:rsid w:val="00BD027F"/>
    <w:rsid w:val="00BD050C"/>
    <w:rsid w:val="00BD06AF"/>
    <w:rsid w:val="00BD106D"/>
    <w:rsid w:val="00BD1AEA"/>
    <w:rsid w:val="00BD396C"/>
    <w:rsid w:val="00BD5706"/>
    <w:rsid w:val="00BD7A9E"/>
    <w:rsid w:val="00BD7E24"/>
    <w:rsid w:val="00BE2B0E"/>
    <w:rsid w:val="00BE33F0"/>
    <w:rsid w:val="00BE340D"/>
    <w:rsid w:val="00BE3510"/>
    <w:rsid w:val="00BE53B9"/>
    <w:rsid w:val="00BE6130"/>
    <w:rsid w:val="00BE696A"/>
    <w:rsid w:val="00BE6F7D"/>
    <w:rsid w:val="00BE730A"/>
    <w:rsid w:val="00BE7B00"/>
    <w:rsid w:val="00BE7B4F"/>
    <w:rsid w:val="00BE7E6D"/>
    <w:rsid w:val="00BF0E7A"/>
    <w:rsid w:val="00BF12CE"/>
    <w:rsid w:val="00BF1392"/>
    <w:rsid w:val="00BF1DEB"/>
    <w:rsid w:val="00BF1FAE"/>
    <w:rsid w:val="00BF2368"/>
    <w:rsid w:val="00BF4627"/>
    <w:rsid w:val="00BF5114"/>
    <w:rsid w:val="00BF5B7A"/>
    <w:rsid w:val="00BF5D26"/>
    <w:rsid w:val="00BF61AE"/>
    <w:rsid w:val="00BF7D23"/>
    <w:rsid w:val="00C002C7"/>
    <w:rsid w:val="00C00B85"/>
    <w:rsid w:val="00C00F5A"/>
    <w:rsid w:val="00C012E1"/>
    <w:rsid w:val="00C01979"/>
    <w:rsid w:val="00C02157"/>
    <w:rsid w:val="00C021AC"/>
    <w:rsid w:val="00C02609"/>
    <w:rsid w:val="00C036F1"/>
    <w:rsid w:val="00C0395B"/>
    <w:rsid w:val="00C03BE8"/>
    <w:rsid w:val="00C03C0A"/>
    <w:rsid w:val="00C0470D"/>
    <w:rsid w:val="00C05284"/>
    <w:rsid w:val="00C05C97"/>
    <w:rsid w:val="00C0658D"/>
    <w:rsid w:val="00C06AB3"/>
    <w:rsid w:val="00C07102"/>
    <w:rsid w:val="00C120BE"/>
    <w:rsid w:val="00C125A8"/>
    <w:rsid w:val="00C1401C"/>
    <w:rsid w:val="00C142C1"/>
    <w:rsid w:val="00C15290"/>
    <w:rsid w:val="00C15367"/>
    <w:rsid w:val="00C15725"/>
    <w:rsid w:val="00C15FF6"/>
    <w:rsid w:val="00C16A37"/>
    <w:rsid w:val="00C16ACC"/>
    <w:rsid w:val="00C17362"/>
    <w:rsid w:val="00C178A5"/>
    <w:rsid w:val="00C17AB3"/>
    <w:rsid w:val="00C2000A"/>
    <w:rsid w:val="00C2143F"/>
    <w:rsid w:val="00C21540"/>
    <w:rsid w:val="00C217A0"/>
    <w:rsid w:val="00C21EBD"/>
    <w:rsid w:val="00C23106"/>
    <w:rsid w:val="00C240B4"/>
    <w:rsid w:val="00C24573"/>
    <w:rsid w:val="00C24A1F"/>
    <w:rsid w:val="00C2545D"/>
    <w:rsid w:val="00C25969"/>
    <w:rsid w:val="00C25B6B"/>
    <w:rsid w:val="00C31348"/>
    <w:rsid w:val="00C31464"/>
    <w:rsid w:val="00C3287E"/>
    <w:rsid w:val="00C32FF9"/>
    <w:rsid w:val="00C3323E"/>
    <w:rsid w:val="00C337A6"/>
    <w:rsid w:val="00C33EC0"/>
    <w:rsid w:val="00C34F66"/>
    <w:rsid w:val="00C34F84"/>
    <w:rsid w:val="00C35000"/>
    <w:rsid w:val="00C36ED1"/>
    <w:rsid w:val="00C409AD"/>
    <w:rsid w:val="00C41341"/>
    <w:rsid w:val="00C42B27"/>
    <w:rsid w:val="00C43F21"/>
    <w:rsid w:val="00C448B2"/>
    <w:rsid w:val="00C449CB"/>
    <w:rsid w:val="00C44C9C"/>
    <w:rsid w:val="00C472FA"/>
    <w:rsid w:val="00C474B2"/>
    <w:rsid w:val="00C47A09"/>
    <w:rsid w:val="00C47BD8"/>
    <w:rsid w:val="00C47F82"/>
    <w:rsid w:val="00C50033"/>
    <w:rsid w:val="00C52AEF"/>
    <w:rsid w:val="00C52FE4"/>
    <w:rsid w:val="00C53EE0"/>
    <w:rsid w:val="00C53F55"/>
    <w:rsid w:val="00C544D2"/>
    <w:rsid w:val="00C54DAE"/>
    <w:rsid w:val="00C6288F"/>
    <w:rsid w:val="00C63964"/>
    <w:rsid w:val="00C64643"/>
    <w:rsid w:val="00C64C77"/>
    <w:rsid w:val="00C65A3A"/>
    <w:rsid w:val="00C65B50"/>
    <w:rsid w:val="00C65D4C"/>
    <w:rsid w:val="00C676C3"/>
    <w:rsid w:val="00C679CE"/>
    <w:rsid w:val="00C703D2"/>
    <w:rsid w:val="00C714F0"/>
    <w:rsid w:val="00C71602"/>
    <w:rsid w:val="00C725E3"/>
    <w:rsid w:val="00C72688"/>
    <w:rsid w:val="00C7269E"/>
    <w:rsid w:val="00C75775"/>
    <w:rsid w:val="00C76087"/>
    <w:rsid w:val="00C7683E"/>
    <w:rsid w:val="00C76EC7"/>
    <w:rsid w:val="00C8014F"/>
    <w:rsid w:val="00C80495"/>
    <w:rsid w:val="00C80853"/>
    <w:rsid w:val="00C81681"/>
    <w:rsid w:val="00C81BCF"/>
    <w:rsid w:val="00C81D0F"/>
    <w:rsid w:val="00C83A60"/>
    <w:rsid w:val="00C83EBA"/>
    <w:rsid w:val="00C84C02"/>
    <w:rsid w:val="00C84E59"/>
    <w:rsid w:val="00C84F71"/>
    <w:rsid w:val="00C861D5"/>
    <w:rsid w:val="00C8696E"/>
    <w:rsid w:val="00C86CAA"/>
    <w:rsid w:val="00C8772A"/>
    <w:rsid w:val="00C9064D"/>
    <w:rsid w:val="00C93A79"/>
    <w:rsid w:val="00C968D3"/>
    <w:rsid w:val="00C97811"/>
    <w:rsid w:val="00CA3A04"/>
    <w:rsid w:val="00CA44BD"/>
    <w:rsid w:val="00CA477B"/>
    <w:rsid w:val="00CA54C1"/>
    <w:rsid w:val="00CA6382"/>
    <w:rsid w:val="00CA784F"/>
    <w:rsid w:val="00CA7A1D"/>
    <w:rsid w:val="00CB0626"/>
    <w:rsid w:val="00CB1B04"/>
    <w:rsid w:val="00CB1E71"/>
    <w:rsid w:val="00CB25AA"/>
    <w:rsid w:val="00CB266B"/>
    <w:rsid w:val="00CB6282"/>
    <w:rsid w:val="00CB66B5"/>
    <w:rsid w:val="00CC1F8C"/>
    <w:rsid w:val="00CC2303"/>
    <w:rsid w:val="00CC46CC"/>
    <w:rsid w:val="00CC4B12"/>
    <w:rsid w:val="00CC4CDF"/>
    <w:rsid w:val="00CC5183"/>
    <w:rsid w:val="00CC5855"/>
    <w:rsid w:val="00CC6034"/>
    <w:rsid w:val="00CC66C4"/>
    <w:rsid w:val="00CC699D"/>
    <w:rsid w:val="00CC753D"/>
    <w:rsid w:val="00CC7794"/>
    <w:rsid w:val="00CC7A0F"/>
    <w:rsid w:val="00CC7DAE"/>
    <w:rsid w:val="00CD06BB"/>
    <w:rsid w:val="00CD0AEF"/>
    <w:rsid w:val="00CD1204"/>
    <w:rsid w:val="00CD25AC"/>
    <w:rsid w:val="00CD29CF"/>
    <w:rsid w:val="00CD3B0A"/>
    <w:rsid w:val="00CD5956"/>
    <w:rsid w:val="00CD6F03"/>
    <w:rsid w:val="00CD7954"/>
    <w:rsid w:val="00CE042D"/>
    <w:rsid w:val="00CE0D19"/>
    <w:rsid w:val="00CE53E9"/>
    <w:rsid w:val="00CE5CE2"/>
    <w:rsid w:val="00CE61FA"/>
    <w:rsid w:val="00CE73FF"/>
    <w:rsid w:val="00CE7CBA"/>
    <w:rsid w:val="00CF0D54"/>
    <w:rsid w:val="00CF222E"/>
    <w:rsid w:val="00CF2431"/>
    <w:rsid w:val="00CF336B"/>
    <w:rsid w:val="00CF3A37"/>
    <w:rsid w:val="00CF530C"/>
    <w:rsid w:val="00CF5C81"/>
    <w:rsid w:val="00CF5E35"/>
    <w:rsid w:val="00CF6536"/>
    <w:rsid w:val="00CF6600"/>
    <w:rsid w:val="00CF78FF"/>
    <w:rsid w:val="00CF7999"/>
    <w:rsid w:val="00CF7AF9"/>
    <w:rsid w:val="00D00188"/>
    <w:rsid w:val="00D01005"/>
    <w:rsid w:val="00D016A1"/>
    <w:rsid w:val="00D02088"/>
    <w:rsid w:val="00D02D62"/>
    <w:rsid w:val="00D0467D"/>
    <w:rsid w:val="00D04BC8"/>
    <w:rsid w:val="00D06439"/>
    <w:rsid w:val="00D06A99"/>
    <w:rsid w:val="00D06AE5"/>
    <w:rsid w:val="00D06BCB"/>
    <w:rsid w:val="00D06C38"/>
    <w:rsid w:val="00D06F3F"/>
    <w:rsid w:val="00D11EC5"/>
    <w:rsid w:val="00D12328"/>
    <w:rsid w:val="00D12477"/>
    <w:rsid w:val="00D12D79"/>
    <w:rsid w:val="00D131AA"/>
    <w:rsid w:val="00D13CDC"/>
    <w:rsid w:val="00D1707A"/>
    <w:rsid w:val="00D179B5"/>
    <w:rsid w:val="00D20199"/>
    <w:rsid w:val="00D214E9"/>
    <w:rsid w:val="00D216B5"/>
    <w:rsid w:val="00D21CD5"/>
    <w:rsid w:val="00D227BD"/>
    <w:rsid w:val="00D22A9B"/>
    <w:rsid w:val="00D23B9D"/>
    <w:rsid w:val="00D23EBB"/>
    <w:rsid w:val="00D24EC5"/>
    <w:rsid w:val="00D25276"/>
    <w:rsid w:val="00D25B3D"/>
    <w:rsid w:val="00D2604B"/>
    <w:rsid w:val="00D267FC"/>
    <w:rsid w:val="00D26F5D"/>
    <w:rsid w:val="00D26F64"/>
    <w:rsid w:val="00D2750C"/>
    <w:rsid w:val="00D3020C"/>
    <w:rsid w:val="00D3072D"/>
    <w:rsid w:val="00D310B3"/>
    <w:rsid w:val="00D3217D"/>
    <w:rsid w:val="00D32186"/>
    <w:rsid w:val="00D34134"/>
    <w:rsid w:val="00D347F0"/>
    <w:rsid w:val="00D35E57"/>
    <w:rsid w:val="00D36015"/>
    <w:rsid w:val="00D361E9"/>
    <w:rsid w:val="00D40ECA"/>
    <w:rsid w:val="00D411F1"/>
    <w:rsid w:val="00D418D5"/>
    <w:rsid w:val="00D427A5"/>
    <w:rsid w:val="00D45B9E"/>
    <w:rsid w:val="00D45C4C"/>
    <w:rsid w:val="00D45DF0"/>
    <w:rsid w:val="00D46E3D"/>
    <w:rsid w:val="00D47445"/>
    <w:rsid w:val="00D50E20"/>
    <w:rsid w:val="00D51239"/>
    <w:rsid w:val="00D51FC7"/>
    <w:rsid w:val="00D5210A"/>
    <w:rsid w:val="00D53285"/>
    <w:rsid w:val="00D53EA6"/>
    <w:rsid w:val="00D548CB"/>
    <w:rsid w:val="00D54E72"/>
    <w:rsid w:val="00D5506C"/>
    <w:rsid w:val="00D5612A"/>
    <w:rsid w:val="00D573BE"/>
    <w:rsid w:val="00D578AC"/>
    <w:rsid w:val="00D57FB6"/>
    <w:rsid w:val="00D60E9F"/>
    <w:rsid w:val="00D6114B"/>
    <w:rsid w:val="00D61966"/>
    <w:rsid w:val="00D61F77"/>
    <w:rsid w:val="00D63B6F"/>
    <w:rsid w:val="00D63BCC"/>
    <w:rsid w:val="00D6428C"/>
    <w:rsid w:val="00D6449B"/>
    <w:rsid w:val="00D6479B"/>
    <w:rsid w:val="00D64DA7"/>
    <w:rsid w:val="00D65A67"/>
    <w:rsid w:val="00D65E73"/>
    <w:rsid w:val="00D674FB"/>
    <w:rsid w:val="00D702F0"/>
    <w:rsid w:val="00D703B9"/>
    <w:rsid w:val="00D71030"/>
    <w:rsid w:val="00D73ECF"/>
    <w:rsid w:val="00D74BB1"/>
    <w:rsid w:val="00D75F07"/>
    <w:rsid w:val="00D8119A"/>
    <w:rsid w:val="00D81483"/>
    <w:rsid w:val="00D81759"/>
    <w:rsid w:val="00D85661"/>
    <w:rsid w:val="00D8671A"/>
    <w:rsid w:val="00D86AE9"/>
    <w:rsid w:val="00D874B8"/>
    <w:rsid w:val="00D90064"/>
    <w:rsid w:val="00D90265"/>
    <w:rsid w:val="00D90906"/>
    <w:rsid w:val="00D915B3"/>
    <w:rsid w:val="00D93284"/>
    <w:rsid w:val="00D93D9C"/>
    <w:rsid w:val="00D9458D"/>
    <w:rsid w:val="00D95427"/>
    <w:rsid w:val="00D95C9E"/>
    <w:rsid w:val="00D961C3"/>
    <w:rsid w:val="00D97172"/>
    <w:rsid w:val="00DA2730"/>
    <w:rsid w:val="00DA2EB9"/>
    <w:rsid w:val="00DA30BA"/>
    <w:rsid w:val="00DA31C4"/>
    <w:rsid w:val="00DA3311"/>
    <w:rsid w:val="00DA3881"/>
    <w:rsid w:val="00DA3DBF"/>
    <w:rsid w:val="00DA3EB6"/>
    <w:rsid w:val="00DA4E30"/>
    <w:rsid w:val="00DA4FAF"/>
    <w:rsid w:val="00DA50A9"/>
    <w:rsid w:val="00DA6321"/>
    <w:rsid w:val="00DA6642"/>
    <w:rsid w:val="00DA68C5"/>
    <w:rsid w:val="00DA6D99"/>
    <w:rsid w:val="00DA72B0"/>
    <w:rsid w:val="00DA77BA"/>
    <w:rsid w:val="00DA7D44"/>
    <w:rsid w:val="00DB0377"/>
    <w:rsid w:val="00DB07F7"/>
    <w:rsid w:val="00DB155D"/>
    <w:rsid w:val="00DB1A93"/>
    <w:rsid w:val="00DB2411"/>
    <w:rsid w:val="00DB2988"/>
    <w:rsid w:val="00DB2E38"/>
    <w:rsid w:val="00DB31B4"/>
    <w:rsid w:val="00DB3428"/>
    <w:rsid w:val="00DB3D08"/>
    <w:rsid w:val="00DB3F6B"/>
    <w:rsid w:val="00DB4903"/>
    <w:rsid w:val="00DB49B4"/>
    <w:rsid w:val="00DB53BD"/>
    <w:rsid w:val="00DB60CC"/>
    <w:rsid w:val="00DB66B9"/>
    <w:rsid w:val="00DB6748"/>
    <w:rsid w:val="00DC1975"/>
    <w:rsid w:val="00DC41AD"/>
    <w:rsid w:val="00DC432C"/>
    <w:rsid w:val="00DC519C"/>
    <w:rsid w:val="00DC61B4"/>
    <w:rsid w:val="00DC650F"/>
    <w:rsid w:val="00DC7492"/>
    <w:rsid w:val="00DC7EDE"/>
    <w:rsid w:val="00DD1813"/>
    <w:rsid w:val="00DD1B81"/>
    <w:rsid w:val="00DD2D1C"/>
    <w:rsid w:val="00DD3372"/>
    <w:rsid w:val="00DD3800"/>
    <w:rsid w:val="00DD6167"/>
    <w:rsid w:val="00DD6806"/>
    <w:rsid w:val="00DE007D"/>
    <w:rsid w:val="00DE0E4D"/>
    <w:rsid w:val="00DE12A2"/>
    <w:rsid w:val="00DE1356"/>
    <w:rsid w:val="00DE32E9"/>
    <w:rsid w:val="00DE335E"/>
    <w:rsid w:val="00DE3C17"/>
    <w:rsid w:val="00DE4A3F"/>
    <w:rsid w:val="00DE4B99"/>
    <w:rsid w:val="00DE5A6A"/>
    <w:rsid w:val="00DE6D07"/>
    <w:rsid w:val="00DF0C72"/>
    <w:rsid w:val="00DF11F8"/>
    <w:rsid w:val="00DF12B7"/>
    <w:rsid w:val="00DF2802"/>
    <w:rsid w:val="00DF29DA"/>
    <w:rsid w:val="00DF3D9E"/>
    <w:rsid w:val="00DF4338"/>
    <w:rsid w:val="00DF5700"/>
    <w:rsid w:val="00DF57FA"/>
    <w:rsid w:val="00DF5E76"/>
    <w:rsid w:val="00DF6FCF"/>
    <w:rsid w:val="00DF7D7D"/>
    <w:rsid w:val="00E01AC7"/>
    <w:rsid w:val="00E01C60"/>
    <w:rsid w:val="00E02C09"/>
    <w:rsid w:val="00E03DCC"/>
    <w:rsid w:val="00E044B7"/>
    <w:rsid w:val="00E050DD"/>
    <w:rsid w:val="00E05563"/>
    <w:rsid w:val="00E05F4C"/>
    <w:rsid w:val="00E067C6"/>
    <w:rsid w:val="00E07743"/>
    <w:rsid w:val="00E07EAB"/>
    <w:rsid w:val="00E10D7A"/>
    <w:rsid w:val="00E11FF0"/>
    <w:rsid w:val="00E1337F"/>
    <w:rsid w:val="00E13E1F"/>
    <w:rsid w:val="00E148EF"/>
    <w:rsid w:val="00E16374"/>
    <w:rsid w:val="00E16B80"/>
    <w:rsid w:val="00E20808"/>
    <w:rsid w:val="00E21092"/>
    <w:rsid w:val="00E215DB"/>
    <w:rsid w:val="00E21AAA"/>
    <w:rsid w:val="00E21F94"/>
    <w:rsid w:val="00E22E0B"/>
    <w:rsid w:val="00E23EED"/>
    <w:rsid w:val="00E247D0"/>
    <w:rsid w:val="00E256D6"/>
    <w:rsid w:val="00E27591"/>
    <w:rsid w:val="00E2787A"/>
    <w:rsid w:val="00E315A8"/>
    <w:rsid w:val="00E31765"/>
    <w:rsid w:val="00E31A84"/>
    <w:rsid w:val="00E31F9F"/>
    <w:rsid w:val="00E32634"/>
    <w:rsid w:val="00E32FCE"/>
    <w:rsid w:val="00E33012"/>
    <w:rsid w:val="00E34D0A"/>
    <w:rsid w:val="00E35ECE"/>
    <w:rsid w:val="00E36A27"/>
    <w:rsid w:val="00E40841"/>
    <w:rsid w:val="00E41A63"/>
    <w:rsid w:val="00E43379"/>
    <w:rsid w:val="00E43C68"/>
    <w:rsid w:val="00E43D67"/>
    <w:rsid w:val="00E45674"/>
    <w:rsid w:val="00E45B0C"/>
    <w:rsid w:val="00E45EE9"/>
    <w:rsid w:val="00E473DC"/>
    <w:rsid w:val="00E50539"/>
    <w:rsid w:val="00E50688"/>
    <w:rsid w:val="00E51187"/>
    <w:rsid w:val="00E51935"/>
    <w:rsid w:val="00E51F0A"/>
    <w:rsid w:val="00E52787"/>
    <w:rsid w:val="00E52B1D"/>
    <w:rsid w:val="00E5457D"/>
    <w:rsid w:val="00E54A82"/>
    <w:rsid w:val="00E57271"/>
    <w:rsid w:val="00E575F6"/>
    <w:rsid w:val="00E57D18"/>
    <w:rsid w:val="00E6035E"/>
    <w:rsid w:val="00E60F04"/>
    <w:rsid w:val="00E613F6"/>
    <w:rsid w:val="00E614B2"/>
    <w:rsid w:val="00E61CED"/>
    <w:rsid w:val="00E61F85"/>
    <w:rsid w:val="00E6213A"/>
    <w:rsid w:val="00E623D8"/>
    <w:rsid w:val="00E6438C"/>
    <w:rsid w:val="00E72812"/>
    <w:rsid w:val="00E7301F"/>
    <w:rsid w:val="00E73530"/>
    <w:rsid w:val="00E74B74"/>
    <w:rsid w:val="00E74B87"/>
    <w:rsid w:val="00E74C74"/>
    <w:rsid w:val="00E75304"/>
    <w:rsid w:val="00E75797"/>
    <w:rsid w:val="00E75B74"/>
    <w:rsid w:val="00E75BEB"/>
    <w:rsid w:val="00E760A9"/>
    <w:rsid w:val="00E76750"/>
    <w:rsid w:val="00E76768"/>
    <w:rsid w:val="00E76871"/>
    <w:rsid w:val="00E807A3"/>
    <w:rsid w:val="00E810EF"/>
    <w:rsid w:val="00E81CAE"/>
    <w:rsid w:val="00E81D4D"/>
    <w:rsid w:val="00E821BD"/>
    <w:rsid w:val="00E82F45"/>
    <w:rsid w:val="00E83350"/>
    <w:rsid w:val="00E8353A"/>
    <w:rsid w:val="00E8417D"/>
    <w:rsid w:val="00E864FA"/>
    <w:rsid w:val="00E8724D"/>
    <w:rsid w:val="00E87B24"/>
    <w:rsid w:val="00E906C0"/>
    <w:rsid w:val="00E91715"/>
    <w:rsid w:val="00E927F6"/>
    <w:rsid w:val="00E92AD4"/>
    <w:rsid w:val="00E92DCA"/>
    <w:rsid w:val="00E93B7C"/>
    <w:rsid w:val="00E93C22"/>
    <w:rsid w:val="00E943AD"/>
    <w:rsid w:val="00E94E47"/>
    <w:rsid w:val="00E97E72"/>
    <w:rsid w:val="00EA101B"/>
    <w:rsid w:val="00EA1332"/>
    <w:rsid w:val="00EA18CB"/>
    <w:rsid w:val="00EA1AFE"/>
    <w:rsid w:val="00EA2EE1"/>
    <w:rsid w:val="00EA38C2"/>
    <w:rsid w:val="00EA3CAC"/>
    <w:rsid w:val="00EA3E66"/>
    <w:rsid w:val="00EA4152"/>
    <w:rsid w:val="00EA5CD1"/>
    <w:rsid w:val="00EA6C3B"/>
    <w:rsid w:val="00EA6F8A"/>
    <w:rsid w:val="00EA789F"/>
    <w:rsid w:val="00EB0009"/>
    <w:rsid w:val="00EB1A61"/>
    <w:rsid w:val="00EB1E12"/>
    <w:rsid w:val="00EB2BD7"/>
    <w:rsid w:val="00EB2CD4"/>
    <w:rsid w:val="00EB440F"/>
    <w:rsid w:val="00EB4A91"/>
    <w:rsid w:val="00EB4BD3"/>
    <w:rsid w:val="00EB5033"/>
    <w:rsid w:val="00EB5B36"/>
    <w:rsid w:val="00EB7576"/>
    <w:rsid w:val="00EB77B6"/>
    <w:rsid w:val="00EC01D1"/>
    <w:rsid w:val="00EC0583"/>
    <w:rsid w:val="00EC07D5"/>
    <w:rsid w:val="00EC0DD5"/>
    <w:rsid w:val="00EC0DFD"/>
    <w:rsid w:val="00EC0FDE"/>
    <w:rsid w:val="00EC130C"/>
    <w:rsid w:val="00EC25F3"/>
    <w:rsid w:val="00EC390F"/>
    <w:rsid w:val="00EC4734"/>
    <w:rsid w:val="00EC4C36"/>
    <w:rsid w:val="00EC514F"/>
    <w:rsid w:val="00EC5582"/>
    <w:rsid w:val="00EC5B81"/>
    <w:rsid w:val="00EC6237"/>
    <w:rsid w:val="00EC63DA"/>
    <w:rsid w:val="00EC6FBF"/>
    <w:rsid w:val="00ED0510"/>
    <w:rsid w:val="00ED1333"/>
    <w:rsid w:val="00ED13D8"/>
    <w:rsid w:val="00ED145C"/>
    <w:rsid w:val="00ED1589"/>
    <w:rsid w:val="00ED24A3"/>
    <w:rsid w:val="00ED2742"/>
    <w:rsid w:val="00ED3292"/>
    <w:rsid w:val="00ED4781"/>
    <w:rsid w:val="00ED5DE1"/>
    <w:rsid w:val="00ED6023"/>
    <w:rsid w:val="00ED639D"/>
    <w:rsid w:val="00ED79D5"/>
    <w:rsid w:val="00EE12C9"/>
    <w:rsid w:val="00EE1666"/>
    <w:rsid w:val="00EE1980"/>
    <w:rsid w:val="00EE2C04"/>
    <w:rsid w:val="00EE381C"/>
    <w:rsid w:val="00EE4094"/>
    <w:rsid w:val="00EE44AD"/>
    <w:rsid w:val="00EE4672"/>
    <w:rsid w:val="00EE5C96"/>
    <w:rsid w:val="00EE7B70"/>
    <w:rsid w:val="00EE7BD4"/>
    <w:rsid w:val="00EE7E04"/>
    <w:rsid w:val="00EF054F"/>
    <w:rsid w:val="00EF2D76"/>
    <w:rsid w:val="00EF3E6D"/>
    <w:rsid w:val="00EF47A9"/>
    <w:rsid w:val="00EF5597"/>
    <w:rsid w:val="00EF580F"/>
    <w:rsid w:val="00EF6A7A"/>
    <w:rsid w:val="00EF7296"/>
    <w:rsid w:val="00F01F1D"/>
    <w:rsid w:val="00F026E8"/>
    <w:rsid w:val="00F04B56"/>
    <w:rsid w:val="00F04F70"/>
    <w:rsid w:val="00F05CA3"/>
    <w:rsid w:val="00F06147"/>
    <w:rsid w:val="00F06712"/>
    <w:rsid w:val="00F06DA5"/>
    <w:rsid w:val="00F07886"/>
    <w:rsid w:val="00F0795B"/>
    <w:rsid w:val="00F1020D"/>
    <w:rsid w:val="00F117BF"/>
    <w:rsid w:val="00F13009"/>
    <w:rsid w:val="00F13CA7"/>
    <w:rsid w:val="00F148DE"/>
    <w:rsid w:val="00F15B1B"/>
    <w:rsid w:val="00F16068"/>
    <w:rsid w:val="00F16399"/>
    <w:rsid w:val="00F20910"/>
    <w:rsid w:val="00F21B1E"/>
    <w:rsid w:val="00F226B4"/>
    <w:rsid w:val="00F227B3"/>
    <w:rsid w:val="00F227EB"/>
    <w:rsid w:val="00F22C39"/>
    <w:rsid w:val="00F24283"/>
    <w:rsid w:val="00F248A6"/>
    <w:rsid w:val="00F24C63"/>
    <w:rsid w:val="00F24F56"/>
    <w:rsid w:val="00F250E6"/>
    <w:rsid w:val="00F253B7"/>
    <w:rsid w:val="00F25759"/>
    <w:rsid w:val="00F25BC9"/>
    <w:rsid w:val="00F26783"/>
    <w:rsid w:val="00F2722A"/>
    <w:rsid w:val="00F313DA"/>
    <w:rsid w:val="00F32680"/>
    <w:rsid w:val="00F331F2"/>
    <w:rsid w:val="00F33226"/>
    <w:rsid w:val="00F334C1"/>
    <w:rsid w:val="00F34259"/>
    <w:rsid w:val="00F34E5D"/>
    <w:rsid w:val="00F34FEA"/>
    <w:rsid w:val="00F35AB0"/>
    <w:rsid w:val="00F36703"/>
    <w:rsid w:val="00F367C0"/>
    <w:rsid w:val="00F370A9"/>
    <w:rsid w:val="00F4003D"/>
    <w:rsid w:val="00F40797"/>
    <w:rsid w:val="00F44DB2"/>
    <w:rsid w:val="00F45F14"/>
    <w:rsid w:val="00F4784F"/>
    <w:rsid w:val="00F502D4"/>
    <w:rsid w:val="00F52371"/>
    <w:rsid w:val="00F524DA"/>
    <w:rsid w:val="00F52E44"/>
    <w:rsid w:val="00F53155"/>
    <w:rsid w:val="00F5326C"/>
    <w:rsid w:val="00F55001"/>
    <w:rsid w:val="00F55959"/>
    <w:rsid w:val="00F57B91"/>
    <w:rsid w:val="00F60C33"/>
    <w:rsid w:val="00F614E6"/>
    <w:rsid w:val="00F61A3D"/>
    <w:rsid w:val="00F63B9B"/>
    <w:rsid w:val="00F63C59"/>
    <w:rsid w:val="00F6403D"/>
    <w:rsid w:val="00F6404C"/>
    <w:rsid w:val="00F64153"/>
    <w:rsid w:val="00F650F5"/>
    <w:rsid w:val="00F65245"/>
    <w:rsid w:val="00F65E08"/>
    <w:rsid w:val="00F664D4"/>
    <w:rsid w:val="00F71224"/>
    <w:rsid w:val="00F71333"/>
    <w:rsid w:val="00F71E63"/>
    <w:rsid w:val="00F73235"/>
    <w:rsid w:val="00F73438"/>
    <w:rsid w:val="00F73C3D"/>
    <w:rsid w:val="00F74F73"/>
    <w:rsid w:val="00F74FB2"/>
    <w:rsid w:val="00F76006"/>
    <w:rsid w:val="00F77863"/>
    <w:rsid w:val="00F779C2"/>
    <w:rsid w:val="00F80150"/>
    <w:rsid w:val="00F80B5D"/>
    <w:rsid w:val="00F817B4"/>
    <w:rsid w:val="00F8194F"/>
    <w:rsid w:val="00F81FBB"/>
    <w:rsid w:val="00F83A71"/>
    <w:rsid w:val="00F84299"/>
    <w:rsid w:val="00F84366"/>
    <w:rsid w:val="00F85099"/>
    <w:rsid w:val="00F85263"/>
    <w:rsid w:val="00F8583A"/>
    <w:rsid w:val="00F86076"/>
    <w:rsid w:val="00F868A9"/>
    <w:rsid w:val="00F90C72"/>
    <w:rsid w:val="00F9154C"/>
    <w:rsid w:val="00F93ED1"/>
    <w:rsid w:val="00F964D7"/>
    <w:rsid w:val="00F96CBD"/>
    <w:rsid w:val="00F97E4C"/>
    <w:rsid w:val="00FA0D9E"/>
    <w:rsid w:val="00FA1DC5"/>
    <w:rsid w:val="00FA20E0"/>
    <w:rsid w:val="00FA27B5"/>
    <w:rsid w:val="00FA2936"/>
    <w:rsid w:val="00FA3027"/>
    <w:rsid w:val="00FA323E"/>
    <w:rsid w:val="00FA32B3"/>
    <w:rsid w:val="00FA35D3"/>
    <w:rsid w:val="00FA387D"/>
    <w:rsid w:val="00FA4453"/>
    <w:rsid w:val="00FA514B"/>
    <w:rsid w:val="00FA614A"/>
    <w:rsid w:val="00FA780C"/>
    <w:rsid w:val="00FB01B8"/>
    <w:rsid w:val="00FB123E"/>
    <w:rsid w:val="00FB18F8"/>
    <w:rsid w:val="00FB1CF8"/>
    <w:rsid w:val="00FB1E25"/>
    <w:rsid w:val="00FB2775"/>
    <w:rsid w:val="00FB40F6"/>
    <w:rsid w:val="00FB4EB8"/>
    <w:rsid w:val="00FB5578"/>
    <w:rsid w:val="00FB7868"/>
    <w:rsid w:val="00FB7D48"/>
    <w:rsid w:val="00FC0E35"/>
    <w:rsid w:val="00FC12D9"/>
    <w:rsid w:val="00FC14EA"/>
    <w:rsid w:val="00FC1918"/>
    <w:rsid w:val="00FC1E7E"/>
    <w:rsid w:val="00FC2868"/>
    <w:rsid w:val="00FC2A62"/>
    <w:rsid w:val="00FC2F59"/>
    <w:rsid w:val="00FC3C43"/>
    <w:rsid w:val="00FC3DE3"/>
    <w:rsid w:val="00FC4166"/>
    <w:rsid w:val="00FC4302"/>
    <w:rsid w:val="00FC4880"/>
    <w:rsid w:val="00FC6137"/>
    <w:rsid w:val="00FC6966"/>
    <w:rsid w:val="00FC6A8C"/>
    <w:rsid w:val="00FC7130"/>
    <w:rsid w:val="00FD0BCD"/>
    <w:rsid w:val="00FD0E93"/>
    <w:rsid w:val="00FD105A"/>
    <w:rsid w:val="00FD274A"/>
    <w:rsid w:val="00FD289E"/>
    <w:rsid w:val="00FD2AD5"/>
    <w:rsid w:val="00FD36C2"/>
    <w:rsid w:val="00FD3AB5"/>
    <w:rsid w:val="00FD4C5E"/>
    <w:rsid w:val="00FD5A91"/>
    <w:rsid w:val="00FD5DFA"/>
    <w:rsid w:val="00FD64BF"/>
    <w:rsid w:val="00FD70CF"/>
    <w:rsid w:val="00FD7403"/>
    <w:rsid w:val="00FE0276"/>
    <w:rsid w:val="00FE076C"/>
    <w:rsid w:val="00FE1696"/>
    <w:rsid w:val="00FE333F"/>
    <w:rsid w:val="00FE3789"/>
    <w:rsid w:val="00FE3822"/>
    <w:rsid w:val="00FE52B7"/>
    <w:rsid w:val="00FE5A7F"/>
    <w:rsid w:val="00FE6DCF"/>
    <w:rsid w:val="00FF0671"/>
    <w:rsid w:val="00FF09BB"/>
    <w:rsid w:val="00FF0E7D"/>
    <w:rsid w:val="00FF1E75"/>
    <w:rsid w:val="00FF2A8A"/>
    <w:rsid w:val="00FF31C8"/>
    <w:rsid w:val="00FF34EE"/>
    <w:rsid w:val="00FF3D41"/>
    <w:rsid w:val="00FF3E46"/>
    <w:rsid w:val="00FF4035"/>
    <w:rsid w:val="00FF454F"/>
    <w:rsid w:val="00FF49E6"/>
    <w:rsid w:val="00FF5596"/>
    <w:rsid w:val="00FF5D5E"/>
    <w:rsid w:val="00FF603F"/>
    <w:rsid w:val="00FF62BD"/>
    <w:rsid w:val="00FF6F96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4F472"/>
  <w15:docId w15:val="{A5D9FF16-DC6C-4E4A-A2DE-C462B159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288" w:hanging="288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5D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qFormat/>
    <w:rsid w:val="00D0467D"/>
    <w:pPr>
      <w:jc w:val="center"/>
      <w:outlineLvl w:val="0"/>
    </w:pPr>
    <w:rPr>
      <w:rFonts w:cs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rsid w:val="009C5D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5F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67D"/>
    <w:rPr>
      <w:rFonts w:ascii="Tahoma" w:hAnsi="Tahoma" w:cs="Arial"/>
      <w:b/>
      <w:bCs/>
      <w:color w:val="FFFFFF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936B6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D0467D"/>
    <w:pPr>
      <w:spacing w:before="100" w:beforeAutospacing="1" w:after="360"/>
      <w:jc w:val="center"/>
    </w:pPr>
    <w:rPr>
      <w:rFonts w:cs="Arial"/>
      <w:b/>
      <w:bCs/>
      <w:sz w:val="36"/>
      <w:szCs w:val="32"/>
    </w:rPr>
  </w:style>
  <w:style w:type="character" w:customStyle="1" w:styleId="Schedule">
    <w:name w:val="Schedule"/>
    <w:basedOn w:val="DefaultParagraphFont"/>
    <w:rsid w:val="00D02D62"/>
    <w:rPr>
      <w:rFonts w:ascii="Tahoma" w:hAnsi="Tahoma"/>
      <w:color w:val="000000"/>
    </w:rPr>
  </w:style>
  <w:style w:type="character" w:customStyle="1" w:styleId="Presentation">
    <w:name w:val="Presentation"/>
    <w:basedOn w:val="DefaultParagraphFont"/>
    <w:rsid w:val="00D02D62"/>
    <w:rPr>
      <w:rFonts w:ascii="Tahoma" w:hAnsi="Tahoma"/>
      <w:b/>
      <w:bCs/>
      <w:color w:val="000000"/>
    </w:rPr>
  </w:style>
  <w:style w:type="table" w:styleId="TableGrid6">
    <w:name w:val="Table Grid 6"/>
    <w:basedOn w:val="TableNormal"/>
    <w:rsid w:val="00197C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F1D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D21"/>
    <w:rPr>
      <w:rFonts w:ascii="Tahoma" w:hAnsi="Tahoma"/>
    </w:rPr>
  </w:style>
  <w:style w:type="paragraph" w:styleId="Footer">
    <w:name w:val="footer"/>
    <w:basedOn w:val="Normal"/>
    <w:link w:val="FooterChar"/>
    <w:rsid w:val="003F1D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1D21"/>
    <w:rPr>
      <w:rFonts w:ascii="Tahoma" w:hAnsi="Tahoma"/>
    </w:rPr>
  </w:style>
  <w:style w:type="character" w:styleId="CommentReference">
    <w:name w:val="annotation reference"/>
    <w:basedOn w:val="DefaultParagraphFont"/>
    <w:rsid w:val="00311CBF"/>
    <w:rPr>
      <w:sz w:val="18"/>
      <w:szCs w:val="18"/>
    </w:rPr>
  </w:style>
  <w:style w:type="paragraph" w:styleId="CommentText">
    <w:name w:val="annotation text"/>
    <w:basedOn w:val="Normal"/>
    <w:link w:val="CommentTextChar"/>
    <w:rsid w:val="00311CBF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311CBF"/>
    <w:rPr>
      <w:rFonts w:ascii="Tahoma" w:hAnsi="Tahom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311C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11CBF"/>
    <w:rPr>
      <w:rFonts w:ascii="Tahoma" w:hAnsi="Tahom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02CC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90634D"/>
    <w:rPr>
      <w:rFonts w:ascii="Tahoma" w:hAnsi="Tahoma"/>
    </w:rPr>
  </w:style>
  <w:style w:type="character" w:styleId="Hyperlink">
    <w:name w:val="Hyperlink"/>
    <w:basedOn w:val="DefaultParagraphFont"/>
    <w:uiPriority w:val="99"/>
    <w:semiHidden/>
    <w:unhideWhenUsed/>
    <w:rsid w:val="00704163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E33012"/>
    <w:rPr>
      <w:rFonts w:ascii="Tahoma" w:hAnsi="Tahoma" w:cs="Arial"/>
      <w:b/>
      <w:bCs/>
      <w:sz w:val="36"/>
      <w:szCs w:val="32"/>
    </w:rPr>
  </w:style>
  <w:style w:type="paragraph" w:customStyle="1" w:styleId="TableParagraph">
    <w:name w:val="Table Paragraph"/>
    <w:basedOn w:val="Normal"/>
    <w:uiPriority w:val="1"/>
    <w:qFormat/>
    <w:rsid w:val="00627668"/>
    <w:pPr>
      <w:widowControl w:val="0"/>
      <w:autoSpaceDE w:val="0"/>
      <w:autoSpaceDN w:val="0"/>
      <w:ind w:left="0" w:firstLine="0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Heading3Char">
    <w:name w:val="Heading 3 Char"/>
    <w:basedOn w:val="DefaultParagraphFont"/>
    <w:link w:val="Heading3"/>
    <w:semiHidden/>
    <w:rsid w:val="002C5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8F4FB6"/>
  </w:style>
  <w:style w:type="character" w:styleId="Emphasis">
    <w:name w:val="Emphasis"/>
    <w:basedOn w:val="DefaultParagraphFont"/>
    <w:uiPriority w:val="20"/>
    <w:qFormat/>
    <w:rsid w:val="008F4FB6"/>
    <w:rPr>
      <w:i/>
      <w:iCs/>
    </w:rPr>
  </w:style>
  <w:style w:type="paragraph" w:styleId="NormalWeb">
    <w:name w:val="Normal (Web)"/>
    <w:basedOn w:val="Normal"/>
    <w:uiPriority w:val="99"/>
    <w:unhideWhenUsed/>
    <w:rsid w:val="00C472FA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ressa.madden\Local%20Settings\Temp\010684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416AABFE59440A01F949B778980B4" ma:contentTypeVersion="19" ma:contentTypeDescription="Create a new document." ma:contentTypeScope="" ma:versionID="5ae0a03f3584a3231834eb547656d227">
  <xsd:schema xmlns:xsd="http://www.w3.org/2001/XMLSchema" xmlns:xs="http://www.w3.org/2001/XMLSchema" xmlns:p="http://schemas.microsoft.com/office/2006/metadata/properties" xmlns:ns2="d5ac8d35-6a2d-48f2-b601-06cd45d5926e" xmlns:ns3="30af0fd0-a37f-49e3-bd84-b6dc25b6d8a4" targetNamespace="http://schemas.microsoft.com/office/2006/metadata/properties" ma:root="true" ma:fieldsID="162cbcd4a2985f40c834170183bb1f9b" ns2:_="" ns3:_="">
    <xsd:import namespace="d5ac8d35-6a2d-48f2-b601-06cd45d5926e"/>
    <xsd:import namespace="30af0fd0-a37f-49e3-bd84-b6dc25b6d8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Run_x0020_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c8d35-6a2d-48f2-b601-06cd45d59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41c2e3-9785-49eb-8a3d-46febc393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un_x0020_Time" ma:index="24" nillable="true" ma:displayName="Run Time" ma:format="DateTime" ma:internalName="Run_x0020_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f0fd0-a37f-49e3-bd84-b6dc25b6d8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e674c-b3cb-47b8-8b95-1623d059ae95}" ma:internalName="TaxCatchAll" ma:showField="CatchAllData" ma:web="30af0fd0-a37f-49e3-bd84-b6dc25b6d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ac8d35-6a2d-48f2-b601-06cd45d5926e">
      <Terms xmlns="http://schemas.microsoft.com/office/infopath/2007/PartnerControls"/>
    </lcf76f155ced4ddcb4097134ff3c332f>
    <TaxCatchAll xmlns="30af0fd0-a37f-49e3-bd84-b6dc25b6d8a4" xsi:nil="true"/>
    <Run_x0020_Time xmlns="d5ac8d35-6a2d-48f2-b601-06cd45d5926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5B5DB-6734-42D2-BBC5-ADB944E35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c8d35-6a2d-48f2-b601-06cd45d5926e"/>
    <ds:schemaRef ds:uri="30af0fd0-a37f-49e3-bd84-b6dc25b6d8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CF1984-30E4-4E91-974A-2AF2EE38C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111E82-2CF3-4D79-8F5B-9955F6824A23}">
  <ds:schemaRefs>
    <ds:schemaRef ds:uri="http://schemas.microsoft.com/office/2006/metadata/properties"/>
    <ds:schemaRef ds:uri="http://schemas.microsoft.com/office/infopath/2007/PartnerControls"/>
    <ds:schemaRef ds:uri="d5ac8d35-6a2d-48f2-b601-06cd45d5926e"/>
    <ds:schemaRef ds:uri="30af0fd0-a37f-49e3-bd84-b6dc25b6d8a4"/>
  </ds:schemaRefs>
</ds:datastoreItem>
</file>

<file path=customXml/itemProps4.xml><?xml version="1.0" encoding="utf-8"?>
<ds:datastoreItem xmlns:ds="http://schemas.openxmlformats.org/officeDocument/2006/customXml" ds:itemID="{A5B0DD3F-CFE4-4F5C-9F24-E9E9C3EF4E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01068435.dot</Template>
  <TotalTime>153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MFRPS 2012 Training Course</vt:lpstr>
    </vt:vector>
  </TitlesOfParts>
  <Company>Microsoft Corporation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MFRPS 2012 Training Course</dc:title>
  <dc:subject/>
  <dc:creator>tressa.madden</dc:creator>
  <cp:keywords/>
  <dc:description/>
  <cp:lastModifiedBy>Williams, Gwen (she/her)</cp:lastModifiedBy>
  <cp:revision>89</cp:revision>
  <cp:lastPrinted>2024-11-07T15:27:00Z</cp:lastPrinted>
  <dcterms:created xsi:type="dcterms:W3CDTF">2026-06-23T14:57:00Z</dcterms:created>
  <dcterms:modified xsi:type="dcterms:W3CDTF">2026-07-31T15:27:00Z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  <property fmtid="{D5CDD505-2E9C-101B-9397-08002B2CF9AE}" pid="3" name="ContentTypeId">
    <vt:lpwstr>0x0101003FF416AABFE59440A01F949B778980B4</vt:lpwstr>
  </property>
  <property fmtid="{D5CDD505-2E9C-101B-9397-08002B2CF9AE}" pid="4" name="MediaServiceImageTags">
    <vt:lpwstr/>
  </property>
</Properties>
</file>